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85"/>
        <w:gridCol w:w="7938"/>
      </w:tblGrid>
      <w:tr w:rsidR="0000653B" w:rsidRPr="00F9050D" w14:paraId="175AA3A3" w14:textId="77777777" w:rsidTr="005E6E14">
        <w:trPr>
          <w:trHeight w:val="416"/>
          <w:jc w:val="center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5E6E14">
        <w:trPr>
          <w:trHeight w:val="415"/>
          <w:jc w:val="center"/>
        </w:trPr>
        <w:tc>
          <w:tcPr>
            <w:tcW w:w="9923" w:type="dxa"/>
            <w:gridSpan w:val="2"/>
            <w:vAlign w:val="center"/>
          </w:tcPr>
          <w:p w14:paraId="1E944E01" w14:textId="77777777" w:rsidR="00CD1C79" w:rsidRDefault="00CD1C79" w:rsidP="00C1446B">
            <w:pPr>
              <w:autoSpaceDE w:val="0"/>
              <w:autoSpaceDN w:val="0"/>
              <w:adjustRightInd w:val="0"/>
              <w:jc w:val="center"/>
            </w:pPr>
          </w:p>
          <w:p w14:paraId="56D6FAAA" w14:textId="384733A0" w:rsidR="00C1446B" w:rsidRDefault="0000653B" w:rsidP="00C1446B">
            <w:pPr>
              <w:autoSpaceDE w:val="0"/>
              <w:autoSpaceDN w:val="0"/>
              <w:adjustRightInd w:val="0"/>
              <w:jc w:val="center"/>
            </w:pPr>
            <w:r w:rsidRPr="00F9050D">
              <w:t xml:space="preserve">Naziv akta o kojem je savjetovanje </w:t>
            </w:r>
            <w:r w:rsidRPr="00C1446B">
              <w:t>provedeno:</w:t>
            </w:r>
          </w:p>
          <w:p w14:paraId="1613E9EB" w14:textId="77777777" w:rsidR="00D00237" w:rsidRDefault="00D00237" w:rsidP="00C1446B">
            <w:pPr>
              <w:autoSpaceDE w:val="0"/>
              <w:autoSpaceDN w:val="0"/>
              <w:adjustRightInd w:val="0"/>
              <w:jc w:val="center"/>
            </w:pPr>
          </w:p>
          <w:p w14:paraId="3D46438E" w14:textId="77777777" w:rsidR="00D00237" w:rsidRDefault="00BC428A" w:rsidP="00D0023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u w:val="single"/>
              </w:rPr>
            </w:pPr>
            <w:r w:rsidRPr="00D00237">
              <w:rPr>
                <w:b/>
                <w:sz w:val="24"/>
                <w:szCs w:val="24"/>
                <w:u w:val="single"/>
              </w:rPr>
              <w:t xml:space="preserve">NACRT </w:t>
            </w:r>
            <w:r w:rsidR="00D00237" w:rsidRPr="00D00237">
              <w:rPr>
                <w:b/>
                <w:sz w:val="24"/>
                <w:szCs w:val="24"/>
                <w:u w:val="single"/>
              </w:rPr>
              <w:t>PROGRAMA RAZVOJA INFRASTRUKTURE</w:t>
            </w:r>
          </w:p>
          <w:p w14:paraId="06EF934B" w14:textId="19A07F74" w:rsidR="00D00237" w:rsidRPr="00D00237" w:rsidRDefault="00D00237" w:rsidP="00D0023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u w:val="single"/>
              </w:rPr>
            </w:pPr>
            <w:r w:rsidRPr="00D00237">
              <w:rPr>
                <w:b/>
                <w:sz w:val="24"/>
                <w:szCs w:val="24"/>
                <w:u w:val="single"/>
              </w:rPr>
              <w:t>ŠIROKOPOJASNOG PRISTUPA INTERNETU</w:t>
            </w:r>
          </w:p>
          <w:p w14:paraId="4AB58A98" w14:textId="509E0C0A" w:rsidR="005E5DD8" w:rsidRDefault="005E5DD8" w:rsidP="00C1446B">
            <w:pPr>
              <w:autoSpaceDE w:val="0"/>
              <w:autoSpaceDN w:val="0"/>
              <w:adjustRightInd w:val="0"/>
              <w:jc w:val="center"/>
            </w:pPr>
          </w:p>
          <w:p w14:paraId="0B447092" w14:textId="091D0DFA" w:rsidR="0000653B" w:rsidRPr="00F9050D" w:rsidRDefault="0000653B" w:rsidP="005E5DD8">
            <w:pPr>
              <w:autoSpaceDE w:val="0"/>
              <w:autoSpaceDN w:val="0"/>
              <w:adjustRightInd w:val="0"/>
              <w:jc w:val="center"/>
            </w:pPr>
          </w:p>
        </w:tc>
      </w:tr>
      <w:tr w:rsidR="0000653B" w:rsidRPr="00F9050D" w14:paraId="4CE03D60" w14:textId="77777777" w:rsidTr="005E6E14">
        <w:trPr>
          <w:trHeight w:val="582"/>
          <w:jc w:val="center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DF6FC5B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CD1C79" w:rsidRPr="00CB3DDC">
              <w:t xml:space="preserve"> </w:t>
            </w:r>
            <w:r w:rsidR="00D00237">
              <w:t>9</w:t>
            </w:r>
            <w:r w:rsidR="005D18A0" w:rsidRPr="00CB7E2D">
              <w:t xml:space="preserve">. </w:t>
            </w:r>
            <w:r w:rsidR="00D00237">
              <w:t>srpnja</w:t>
            </w:r>
            <w:r w:rsidR="005D18A0">
              <w:t xml:space="preserve"> </w:t>
            </w:r>
            <w:r w:rsidR="005D18A0" w:rsidRPr="00CB7E2D">
              <w:t xml:space="preserve">do </w:t>
            </w:r>
            <w:r w:rsidR="00D00237">
              <w:t>8</w:t>
            </w:r>
            <w:r w:rsidR="005D18A0" w:rsidRPr="00CB7E2D">
              <w:t xml:space="preserve">. </w:t>
            </w:r>
            <w:r w:rsidR="00D00237">
              <w:t>kolovoza 2024</w:t>
            </w:r>
            <w:r w:rsidR="005D18A0" w:rsidRPr="00CB7E2D">
              <w:t>. godine.</w:t>
            </w:r>
          </w:p>
        </w:tc>
      </w:tr>
      <w:tr w:rsidR="0000653B" w:rsidRPr="00F9050D" w14:paraId="069D9BD0" w14:textId="77777777" w:rsidTr="005E6E14">
        <w:trPr>
          <w:trHeight w:val="845"/>
          <w:jc w:val="center"/>
        </w:trPr>
        <w:tc>
          <w:tcPr>
            <w:tcW w:w="198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93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0F1823FD" w:rsidR="0000653B" w:rsidRPr="005D18A0" w:rsidRDefault="004513B6" w:rsidP="00C1446B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D18A0">
              <w:rPr>
                <w:bCs/>
              </w:rPr>
              <w:t>Cilj provođenja savjetovanja sa zainteresiranom javnošću je upoznavanje javnosti s</w:t>
            </w:r>
            <w:r w:rsidR="00E17769" w:rsidRPr="005D18A0">
              <w:rPr>
                <w:bCs/>
              </w:rPr>
              <w:t>a</w:t>
            </w:r>
            <w:r w:rsidRPr="005D18A0">
              <w:rPr>
                <w:b/>
              </w:rPr>
              <w:t xml:space="preserve"> </w:t>
            </w:r>
            <w:r w:rsidR="00513D0A" w:rsidRPr="00513D0A">
              <w:rPr>
                <w:b/>
              </w:rPr>
              <w:t>N</w:t>
            </w:r>
            <w:r w:rsidR="00BC428A" w:rsidRPr="00513D0A">
              <w:rPr>
                <w:b/>
              </w:rPr>
              <w:t>acrtom</w:t>
            </w:r>
            <w:r w:rsidR="00BC428A" w:rsidRPr="006979F2">
              <w:rPr>
                <w:b/>
              </w:rPr>
              <w:t xml:space="preserve"> </w:t>
            </w:r>
            <w:r w:rsidR="005D18A0" w:rsidRPr="005D18A0">
              <w:rPr>
                <w:b/>
              </w:rPr>
              <w:t xml:space="preserve">Programa </w:t>
            </w:r>
            <w:r w:rsidR="00D00237" w:rsidRPr="00D00237">
              <w:rPr>
                <w:b/>
              </w:rPr>
              <w:t>razvoja infrastrukture širokopojasnog pristupa Internetu</w:t>
            </w:r>
            <w:r w:rsidR="005D18A0" w:rsidRPr="005D18A0">
              <w:rPr>
                <w:b/>
              </w:rPr>
              <w:t xml:space="preserve">, </w:t>
            </w:r>
            <w:r w:rsidR="005D18A0" w:rsidRPr="005D18A0">
              <w:rPr>
                <w:bCs/>
              </w:rPr>
              <w:t>te dobivanja mišljenja, primjedbi i prijedloga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276"/>
        <w:gridCol w:w="2528"/>
        <w:gridCol w:w="4134"/>
      </w:tblGrid>
      <w:tr w:rsidR="0000653B" w:rsidRPr="00F9050D" w14:paraId="6554354F" w14:textId="77777777" w:rsidTr="00393515">
        <w:trPr>
          <w:trHeight w:val="1160"/>
          <w:jc w:val="center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417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276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25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4134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393515">
        <w:trPr>
          <w:trHeight w:val="620"/>
          <w:jc w:val="center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6A8DFAFA" w14:textId="3668DD81" w:rsidR="00556E33" w:rsidRPr="00F9050D" w:rsidRDefault="006267AE" w:rsidP="00CD1C79">
            <w:r>
              <w:t>1.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3E23C82" w14:textId="1542CB45" w:rsidR="00ED3505" w:rsidRPr="00F9050D" w:rsidRDefault="00D00237" w:rsidP="00CD1C79"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9383272" w14:textId="55090BBA" w:rsidR="00556E33" w:rsidRPr="00F9050D" w:rsidRDefault="0034467B" w:rsidP="0034467B">
            <w:pPr>
              <w:jc w:val="center"/>
            </w:pPr>
            <w:r>
              <w:t>-</w:t>
            </w:r>
          </w:p>
        </w:tc>
        <w:tc>
          <w:tcPr>
            <w:tcW w:w="2528" w:type="dxa"/>
            <w:tcBorders>
              <w:bottom w:val="single" w:sz="4" w:space="0" w:color="auto"/>
            </w:tcBorders>
            <w:vAlign w:val="center"/>
          </w:tcPr>
          <w:p w14:paraId="63CF0701" w14:textId="252959E6" w:rsidR="00556E33" w:rsidRPr="00F9050D" w:rsidRDefault="00D00237" w:rsidP="00FC4BED">
            <w:pPr>
              <w:jc w:val="both"/>
            </w:pPr>
            <w:r>
              <w:t>Nije bilo prijedloga ni primjedbi.</w:t>
            </w:r>
          </w:p>
        </w:tc>
        <w:tc>
          <w:tcPr>
            <w:tcW w:w="4134" w:type="dxa"/>
            <w:tcBorders>
              <w:bottom w:val="single" w:sz="4" w:space="0" w:color="auto"/>
            </w:tcBorders>
            <w:vAlign w:val="center"/>
          </w:tcPr>
          <w:p w14:paraId="184C97CB" w14:textId="5D27258B" w:rsidR="00C43D7E" w:rsidRPr="00F9050D" w:rsidRDefault="006267AE" w:rsidP="00566395">
            <w:pPr>
              <w:jc w:val="center"/>
            </w:pPr>
            <w:r>
              <w:t>-</w:t>
            </w:r>
          </w:p>
        </w:tc>
      </w:tr>
      <w:tr w:rsidR="00B968F3" w:rsidRPr="00F9050D" w14:paraId="199E2168" w14:textId="33A8603D" w:rsidTr="006267AE">
        <w:trPr>
          <w:trHeight w:val="381"/>
          <w:jc w:val="center"/>
        </w:trPr>
        <w:tc>
          <w:tcPr>
            <w:tcW w:w="32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518B" w14:textId="04478B51" w:rsidR="00B968F3" w:rsidRPr="00F9050D" w:rsidRDefault="00B968F3" w:rsidP="004D0CED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80CEA3" w14:textId="5AC417F9" w:rsidR="00B968F3" w:rsidRPr="00F9050D" w:rsidRDefault="00B968F3" w:rsidP="004D0CED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B968F3" w:rsidRPr="00F9050D" w14:paraId="2F90C3FE" w14:textId="77777777" w:rsidTr="006267AE">
        <w:trPr>
          <w:trHeight w:val="484"/>
          <w:jc w:val="center"/>
        </w:trPr>
        <w:tc>
          <w:tcPr>
            <w:tcW w:w="3261" w:type="dxa"/>
            <w:gridSpan w:val="3"/>
            <w:tcBorders>
              <w:top w:val="single" w:sz="4" w:space="0" w:color="auto"/>
            </w:tcBorders>
            <w:vAlign w:val="center"/>
          </w:tcPr>
          <w:p w14:paraId="02E5C1AB" w14:textId="03393390" w:rsidR="00B968F3" w:rsidRDefault="00B968F3" w:rsidP="00B968F3">
            <w:r>
              <w:t>Datum dokumenta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  <w:vAlign w:val="center"/>
          </w:tcPr>
          <w:p w14:paraId="4365B2FF" w14:textId="3535835B" w:rsidR="00B968F3" w:rsidRPr="00F9050D" w:rsidRDefault="00D00237" w:rsidP="004D0CED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19</w:t>
            </w:r>
            <w:r w:rsidR="00B968F3"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08</w:t>
            </w:r>
            <w:r w:rsidR="00B968F3">
              <w:rPr>
                <w:rFonts w:eastAsia="Calibri"/>
                <w:sz w:val="22"/>
                <w:szCs w:val="22"/>
              </w:rPr>
              <w:t>.202</w:t>
            </w:r>
            <w:r>
              <w:rPr>
                <w:rFonts w:eastAsia="Calibri"/>
                <w:sz w:val="22"/>
                <w:szCs w:val="22"/>
              </w:rPr>
              <w:t>4</w:t>
            </w:r>
            <w:r w:rsidR="00B968F3">
              <w:rPr>
                <w:rFonts w:eastAsia="Calibri"/>
                <w:sz w:val="22"/>
                <w:szCs w:val="22"/>
              </w:rPr>
              <w:t>.</w:t>
            </w:r>
          </w:p>
        </w:tc>
      </w:tr>
      <w:bookmarkEnd w:id="0"/>
    </w:tbl>
    <w:p w14:paraId="1431F0ED" w14:textId="747D3F64" w:rsidR="00B968F3" w:rsidRPr="00F9050D" w:rsidRDefault="00B968F3" w:rsidP="00A127EF"/>
    <w:sectPr w:rsidR="00B968F3" w:rsidRPr="00F9050D" w:rsidSect="00D00237">
      <w:footerReference w:type="first" r:id="rId7"/>
      <w:pgSz w:w="11906" w:h="16838" w:code="9"/>
      <w:pgMar w:top="1418" w:right="851" w:bottom="709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8018F9" w14:textId="77777777" w:rsidR="002936B8" w:rsidRDefault="002936B8">
      <w:r>
        <w:separator/>
      </w:r>
    </w:p>
  </w:endnote>
  <w:endnote w:type="continuationSeparator" w:id="0">
    <w:p w14:paraId="43E75CAD" w14:textId="77777777" w:rsidR="002936B8" w:rsidRDefault="00293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8BE834" w14:textId="77777777" w:rsidR="002936B8" w:rsidRDefault="002936B8">
      <w:r>
        <w:separator/>
      </w:r>
    </w:p>
  </w:footnote>
  <w:footnote w:type="continuationSeparator" w:id="0">
    <w:p w14:paraId="588DF54A" w14:textId="77777777" w:rsidR="002936B8" w:rsidRDefault="00293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014567">
    <w:abstractNumId w:val="4"/>
  </w:num>
  <w:num w:numId="2" w16cid:durableId="898856138">
    <w:abstractNumId w:val="1"/>
  </w:num>
  <w:num w:numId="3" w16cid:durableId="71202322">
    <w:abstractNumId w:val="6"/>
  </w:num>
  <w:num w:numId="4" w16cid:durableId="1322272066">
    <w:abstractNumId w:val="8"/>
  </w:num>
  <w:num w:numId="5" w16cid:durableId="272175281">
    <w:abstractNumId w:val="3"/>
  </w:num>
  <w:num w:numId="6" w16cid:durableId="1137650407">
    <w:abstractNumId w:val="0"/>
  </w:num>
  <w:num w:numId="7" w16cid:durableId="983894234">
    <w:abstractNumId w:val="9"/>
  </w:num>
  <w:num w:numId="8" w16cid:durableId="1817143032">
    <w:abstractNumId w:val="5"/>
  </w:num>
  <w:num w:numId="9" w16cid:durableId="1351561544">
    <w:abstractNumId w:val="2"/>
  </w:num>
  <w:num w:numId="10" w16cid:durableId="1017540938">
    <w:abstractNumId w:val="7"/>
  </w:num>
  <w:num w:numId="11" w16cid:durableId="228157100">
    <w:abstractNumId w:val="10"/>
  </w:num>
  <w:num w:numId="12" w16cid:durableId="2100005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2223B"/>
    <w:rsid w:val="00023618"/>
    <w:rsid w:val="000353C5"/>
    <w:rsid w:val="000377CA"/>
    <w:rsid w:val="00041AFF"/>
    <w:rsid w:val="00042CFF"/>
    <w:rsid w:val="00047182"/>
    <w:rsid w:val="00057EF9"/>
    <w:rsid w:val="00074787"/>
    <w:rsid w:val="00084E3F"/>
    <w:rsid w:val="00095F4B"/>
    <w:rsid w:val="00097807"/>
    <w:rsid w:val="000A7786"/>
    <w:rsid w:val="000B2DDF"/>
    <w:rsid w:val="000B3369"/>
    <w:rsid w:val="000B3BFF"/>
    <w:rsid w:val="000C0DB1"/>
    <w:rsid w:val="000C75F9"/>
    <w:rsid w:val="000D6A49"/>
    <w:rsid w:val="000F4148"/>
    <w:rsid w:val="000F5618"/>
    <w:rsid w:val="000F675B"/>
    <w:rsid w:val="00103622"/>
    <w:rsid w:val="00104D35"/>
    <w:rsid w:val="00110262"/>
    <w:rsid w:val="00114C96"/>
    <w:rsid w:val="001158A5"/>
    <w:rsid w:val="00122635"/>
    <w:rsid w:val="0012682F"/>
    <w:rsid w:val="001608C5"/>
    <w:rsid w:val="001802F9"/>
    <w:rsid w:val="001832DF"/>
    <w:rsid w:val="001A42C1"/>
    <w:rsid w:val="001B6BB5"/>
    <w:rsid w:val="001C57F6"/>
    <w:rsid w:val="001F1FFF"/>
    <w:rsid w:val="001F6FE4"/>
    <w:rsid w:val="002215B7"/>
    <w:rsid w:val="00224AF8"/>
    <w:rsid w:val="0024008A"/>
    <w:rsid w:val="00240B60"/>
    <w:rsid w:val="002416D4"/>
    <w:rsid w:val="00292C2A"/>
    <w:rsid w:val="002934AA"/>
    <w:rsid w:val="002936B8"/>
    <w:rsid w:val="002966DF"/>
    <w:rsid w:val="002B26DD"/>
    <w:rsid w:val="002B5C35"/>
    <w:rsid w:val="002C0340"/>
    <w:rsid w:val="002D4F0D"/>
    <w:rsid w:val="003118BB"/>
    <w:rsid w:val="00313FD6"/>
    <w:rsid w:val="00315635"/>
    <w:rsid w:val="003250E5"/>
    <w:rsid w:val="0033366B"/>
    <w:rsid w:val="0034467B"/>
    <w:rsid w:val="00361BFC"/>
    <w:rsid w:val="00364A15"/>
    <w:rsid w:val="00364A53"/>
    <w:rsid w:val="0036670E"/>
    <w:rsid w:val="003678D3"/>
    <w:rsid w:val="00393515"/>
    <w:rsid w:val="003A412D"/>
    <w:rsid w:val="003B449B"/>
    <w:rsid w:val="003C26B6"/>
    <w:rsid w:val="003F4621"/>
    <w:rsid w:val="00410707"/>
    <w:rsid w:val="004233AC"/>
    <w:rsid w:val="00424BBD"/>
    <w:rsid w:val="004276F0"/>
    <w:rsid w:val="004513B6"/>
    <w:rsid w:val="00464ED2"/>
    <w:rsid w:val="004834A8"/>
    <w:rsid w:val="00485610"/>
    <w:rsid w:val="004A67C3"/>
    <w:rsid w:val="004B3851"/>
    <w:rsid w:val="004B3E5F"/>
    <w:rsid w:val="004C14CC"/>
    <w:rsid w:val="004C4598"/>
    <w:rsid w:val="004D0CED"/>
    <w:rsid w:val="004E2342"/>
    <w:rsid w:val="004E536B"/>
    <w:rsid w:val="00513D0A"/>
    <w:rsid w:val="0052604B"/>
    <w:rsid w:val="00531C35"/>
    <w:rsid w:val="005444B8"/>
    <w:rsid w:val="00556E33"/>
    <w:rsid w:val="005648E2"/>
    <w:rsid w:val="00566395"/>
    <w:rsid w:val="00570B73"/>
    <w:rsid w:val="00574500"/>
    <w:rsid w:val="00595748"/>
    <w:rsid w:val="005A7C07"/>
    <w:rsid w:val="005D18A0"/>
    <w:rsid w:val="005D24F1"/>
    <w:rsid w:val="005D3E3E"/>
    <w:rsid w:val="005E5DD8"/>
    <w:rsid w:val="005E6E14"/>
    <w:rsid w:val="005F1D7D"/>
    <w:rsid w:val="00601F2B"/>
    <w:rsid w:val="0062286A"/>
    <w:rsid w:val="006240A3"/>
    <w:rsid w:val="006267AE"/>
    <w:rsid w:val="00640F35"/>
    <w:rsid w:val="0064744C"/>
    <w:rsid w:val="006562E0"/>
    <w:rsid w:val="00675014"/>
    <w:rsid w:val="00676B12"/>
    <w:rsid w:val="00681D2A"/>
    <w:rsid w:val="006856FB"/>
    <w:rsid w:val="006979F2"/>
    <w:rsid w:val="006A3DA0"/>
    <w:rsid w:val="006B4689"/>
    <w:rsid w:val="006C5556"/>
    <w:rsid w:val="006C788A"/>
    <w:rsid w:val="006D2AC1"/>
    <w:rsid w:val="007347C3"/>
    <w:rsid w:val="007547CD"/>
    <w:rsid w:val="007602F9"/>
    <w:rsid w:val="007773A1"/>
    <w:rsid w:val="00786644"/>
    <w:rsid w:val="007A170F"/>
    <w:rsid w:val="007A6128"/>
    <w:rsid w:val="007C3FB8"/>
    <w:rsid w:val="008036C3"/>
    <w:rsid w:val="008071CD"/>
    <w:rsid w:val="008769A6"/>
    <w:rsid w:val="00880639"/>
    <w:rsid w:val="00881377"/>
    <w:rsid w:val="00891838"/>
    <w:rsid w:val="008A375D"/>
    <w:rsid w:val="008A39D8"/>
    <w:rsid w:val="008B7B3A"/>
    <w:rsid w:val="008D41E6"/>
    <w:rsid w:val="008E3F40"/>
    <w:rsid w:val="008E4583"/>
    <w:rsid w:val="008E5256"/>
    <w:rsid w:val="00936FFB"/>
    <w:rsid w:val="009518AE"/>
    <w:rsid w:val="009629CA"/>
    <w:rsid w:val="0097330D"/>
    <w:rsid w:val="00990A55"/>
    <w:rsid w:val="009B6445"/>
    <w:rsid w:val="009E0444"/>
    <w:rsid w:val="00A00369"/>
    <w:rsid w:val="00A0429A"/>
    <w:rsid w:val="00A127EF"/>
    <w:rsid w:val="00A134F2"/>
    <w:rsid w:val="00A14F13"/>
    <w:rsid w:val="00A15C06"/>
    <w:rsid w:val="00A2130A"/>
    <w:rsid w:val="00A60A0D"/>
    <w:rsid w:val="00A8049A"/>
    <w:rsid w:val="00A8756D"/>
    <w:rsid w:val="00AB0268"/>
    <w:rsid w:val="00AB41DB"/>
    <w:rsid w:val="00AB60FF"/>
    <w:rsid w:val="00AE1076"/>
    <w:rsid w:val="00B01AF4"/>
    <w:rsid w:val="00B03458"/>
    <w:rsid w:val="00B10B58"/>
    <w:rsid w:val="00B17D3E"/>
    <w:rsid w:val="00B42AA5"/>
    <w:rsid w:val="00B656F5"/>
    <w:rsid w:val="00B65DA8"/>
    <w:rsid w:val="00B822BC"/>
    <w:rsid w:val="00B87A35"/>
    <w:rsid w:val="00B93BBA"/>
    <w:rsid w:val="00B968F3"/>
    <w:rsid w:val="00BA4652"/>
    <w:rsid w:val="00BB0338"/>
    <w:rsid w:val="00BC428A"/>
    <w:rsid w:val="00BC6C67"/>
    <w:rsid w:val="00BD0010"/>
    <w:rsid w:val="00BF1D62"/>
    <w:rsid w:val="00BF66BA"/>
    <w:rsid w:val="00C00575"/>
    <w:rsid w:val="00C1446B"/>
    <w:rsid w:val="00C23C28"/>
    <w:rsid w:val="00C34FFB"/>
    <w:rsid w:val="00C43D7E"/>
    <w:rsid w:val="00C53561"/>
    <w:rsid w:val="00C622CA"/>
    <w:rsid w:val="00CA58A7"/>
    <w:rsid w:val="00CD04D4"/>
    <w:rsid w:val="00CD1C79"/>
    <w:rsid w:val="00CE0617"/>
    <w:rsid w:val="00CF14E1"/>
    <w:rsid w:val="00D00237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DE474C"/>
    <w:rsid w:val="00DF2DA5"/>
    <w:rsid w:val="00E17769"/>
    <w:rsid w:val="00E23A66"/>
    <w:rsid w:val="00E24896"/>
    <w:rsid w:val="00E25E8D"/>
    <w:rsid w:val="00E3248E"/>
    <w:rsid w:val="00E801C6"/>
    <w:rsid w:val="00E84A3C"/>
    <w:rsid w:val="00E95DDD"/>
    <w:rsid w:val="00EA3F58"/>
    <w:rsid w:val="00ED3505"/>
    <w:rsid w:val="00F00E22"/>
    <w:rsid w:val="00F055AF"/>
    <w:rsid w:val="00F11236"/>
    <w:rsid w:val="00F21524"/>
    <w:rsid w:val="00F377CB"/>
    <w:rsid w:val="00F747DC"/>
    <w:rsid w:val="00F748FB"/>
    <w:rsid w:val="00F9050D"/>
    <w:rsid w:val="00FA40BB"/>
    <w:rsid w:val="00FA64FB"/>
    <w:rsid w:val="00FC4BED"/>
    <w:rsid w:val="00FC6AC6"/>
    <w:rsid w:val="00FF4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93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55</cp:revision>
  <cp:lastPrinted>2023-11-21T08:18:00Z</cp:lastPrinted>
  <dcterms:created xsi:type="dcterms:W3CDTF">2023-03-01T12:33:00Z</dcterms:created>
  <dcterms:modified xsi:type="dcterms:W3CDTF">2024-08-27T10:00:00Z</dcterms:modified>
</cp:coreProperties>
</file>