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323E439A" w14:textId="77777777" w:rsidR="00BB167B" w:rsidRDefault="0000653B" w:rsidP="00BB167B">
            <w:pPr>
              <w:autoSpaceDE w:val="0"/>
              <w:autoSpaceDN w:val="0"/>
              <w:adjustRightInd w:val="0"/>
              <w:jc w:val="center"/>
            </w:pPr>
            <w:r w:rsidRPr="00F9050D">
              <w:t>Naziv akta o kojem je savjetovanje provedeno:</w:t>
            </w:r>
          </w:p>
          <w:p w14:paraId="1CD77C8F" w14:textId="321A33B4" w:rsidR="00BB167B" w:rsidRDefault="00BC428A" w:rsidP="00BB167B">
            <w:pPr>
              <w:autoSpaceDE w:val="0"/>
              <w:autoSpaceDN w:val="0"/>
              <w:adjustRightInd w:val="0"/>
              <w:jc w:val="center"/>
              <w:rPr>
                <w:b/>
                <w:u w:val="single"/>
              </w:rPr>
            </w:pPr>
            <w:r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BB167B" w:rsidRPr="00BB167B">
              <w:rPr>
                <w:b/>
                <w:sz w:val="22"/>
                <w:szCs w:val="22"/>
                <w:u w:val="single"/>
              </w:rPr>
              <w:t>ODLUKE  O IMENOVANJU ULICA U NASELJU IVANEC</w:t>
            </w:r>
            <w:r w:rsidR="00BB167B" w:rsidRPr="00B653F0">
              <w:rPr>
                <w:b/>
                <w:u w:val="single"/>
              </w:rPr>
              <w:t xml:space="preserve"> </w:t>
            </w:r>
          </w:p>
          <w:p w14:paraId="0B447092" w14:textId="11D24076" w:rsidR="0000653B" w:rsidRPr="00F9050D" w:rsidRDefault="0000653B" w:rsidP="00B87A35">
            <w:pPr>
              <w:jc w:val="both"/>
            </w:pP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694F34BC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AB498A">
              <w:t>2</w:t>
            </w:r>
            <w:r w:rsidR="00BB167B">
              <w:t>2</w:t>
            </w:r>
            <w:r w:rsidR="005444B8" w:rsidRPr="00BD7612">
              <w:t xml:space="preserve">. </w:t>
            </w:r>
            <w:r w:rsidR="00AB498A">
              <w:t>listopada</w:t>
            </w:r>
            <w:r w:rsidR="005444B8" w:rsidRPr="00BD7612">
              <w:t xml:space="preserve"> do </w:t>
            </w:r>
            <w:r w:rsidR="00AB498A">
              <w:t>2</w:t>
            </w:r>
            <w:r w:rsidR="00BB167B">
              <w:t>1</w:t>
            </w:r>
            <w:r w:rsidR="005444B8" w:rsidRPr="00BD7612">
              <w:t xml:space="preserve">. </w:t>
            </w:r>
            <w:r w:rsidR="00AB498A">
              <w:t>studenoga</w:t>
            </w:r>
            <w:r w:rsidR="005444B8" w:rsidRPr="00BD7612">
              <w:t xml:space="preserve"> 202</w:t>
            </w:r>
            <w:r w:rsidR="00BB167B">
              <w:t>4</w:t>
            </w:r>
            <w:r w:rsidR="005444B8" w:rsidRPr="00BD7612">
              <w:t>. godine</w:t>
            </w:r>
            <w:r w:rsidR="00DE474C" w:rsidRPr="00C617DF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4D1969C0" w:rsidR="0000653B" w:rsidRPr="003B5030" w:rsidRDefault="004513B6" w:rsidP="00BB167B">
            <w:pPr>
              <w:jc w:val="both"/>
              <w:rPr>
                <w:b/>
              </w:rPr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BB167B">
              <w:rPr>
                <w:b/>
              </w:rPr>
              <w:t xml:space="preserve"> </w:t>
            </w:r>
            <w:r w:rsidR="00BB167B" w:rsidRPr="00BB167B">
              <w:rPr>
                <w:b/>
              </w:rPr>
              <w:t xml:space="preserve">Odluke  o imenovanju ulica u naselju </w:t>
            </w:r>
            <w:r w:rsidR="00BB167B">
              <w:rPr>
                <w:b/>
              </w:rPr>
              <w:t>I</w:t>
            </w:r>
            <w:r w:rsidR="00BB167B" w:rsidRPr="00BB167B">
              <w:rPr>
                <w:b/>
              </w:rPr>
              <w:t>vanec</w:t>
            </w:r>
            <w:r w:rsidR="00BB167B">
              <w:rPr>
                <w:b/>
              </w:rPr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3209B3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3209B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4F85626F" w:rsidR="00556E33" w:rsidRPr="00F9050D" w:rsidRDefault="00556E33" w:rsidP="00EA363C">
            <w:pPr>
              <w:jc w:val="both"/>
            </w:pPr>
          </w:p>
        </w:tc>
        <w:tc>
          <w:tcPr>
            <w:tcW w:w="3119" w:type="dxa"/>
          </w:tcPr>
          <w:p w14:paraId="4BB6E2E2" w14:textId="77777777" w:rsidR="00A0177E" w:rsidRDefault="00A0177E" w:rsidP="00A0177E">
            <w:pPr>
              <w:jc w:val="center"/>
            </w:pPr>
          </w:p>
          <w:p w14:paraId="7FCA9BF6" w14:textId="77777777" w:rsidR="00A0177E" w:rsidRDefault="00A0177E" w:rsidP="00A0177E">
            <w:pPr>
              <w:jc w:val="center"/>
            </w:pPr>
          </w:p>
          <w:p w14:paraId="63CF0701" w14:textId="422AD217" w:rsidR="00E456F2" w:rsidRPr="00F9050D" w:rsidRDefault="00A0177E" w:rsidP="00A0177E">
            <w:pPr>
              <w:jc w:val="center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62FAC496" w:rsidR="005F2599" w:rsidRPr="00F9050D" w:rsidRDefault="005F2599" w:rsidP="00A2130A">
            <w:pPr>
              <w:jc w:val="both"/>
            </w:pPr>
          </w:p>
        </w:tc>
      </w:tr>
      <w:bookmarkEnd w:id="0"/>
      <w:tr w:rsidR="00612586" w:rsidRPr="00F9050D" w14:paraId="415CB270" w14:textId="77777777" w:rsidTr="003209B3">
        <w:tblPrEx>
          <w:jc w:val="center"/>
          <w:tblInd w:w="0" w:type="dxa"/>
        </w:tblPrEx>
        <w:trPr>
          <w:trHeight w:val="381"/>
          <w:jc w:val="center"/>
        </w:trPr>
        <w:tc>
          <w:tcPr>
            <w:tcW w:w="368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9F3C" w14:textId="77777777" w:rsidR="00612586" w:rsidRPr="00F9050D" w:rsidRDefault="00612586" w:rsidP="005B4F57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FE99BE" w14:textId="77777777" w:rsidR="00612586" w:rsidRPr="00F9050D" w:rsidRDefault="00612586" w:rsidP="005B4F57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612586" w:rsidRPr="00F9050D" w14:paraId="79BE0A57" w14:textId="77777777" w:rsidTr="003209B3">
        <w:tblPrEx>
          <w:jc w:val="center"/>
          <w:tblInd w:w="0" w:type="dxa"/>
        </w:tblPrEx>
        <w:trPr>
          <w:trHeight w:val="484"/>
          <w:jc w:val="center"/>
        </w:trPr>
        <w:tc>
          <w:tcPr>
            <w:tcW w:w="3686" w:type="dxa"/>
            <w:gridSpan w:val="3"/>
            <w:tcBorders>
              <w:top w:val="single" w:sz="4" w:space="0" w:color="auto"/>
            </w:tcBorders>
            <w:vAlign w:val="center"/>
          </w:tcPr>
          <w:p w14:paraId="1C36572B" w14:textId="77777777" w:rsidR="00612586" w:rsidRDefault="00612586" w:rsidP="005B4F57">
            <w:r>
              <w:t>Datum dokumenta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</w:tcBorders>
            <w:vAlign w:val="center"/>
          </w:tcPr>
          <w:p w14:paraId="6BBAD659" w14:textId="0C7DEAFF" w:rsidR="00612586" w:rsidRPr="00F9050D" w:rsidRDefault="00612586" w:rsidP="005B4F57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2</w:t>
            </w:r>
            <w:r w:rsidR="00BB167B">
              <w:rPr>
                <w:rFonts w:eastAsia="Calibri"/>
                <w:sz w:val="22"/>
                <w:szCs w:val="22"/>
              </w:rPr>
              <w:t>2</w:t>
            </w:r>
            <w:r>
              <w:rPr>
                <w:rFonts w:eastAsia="Calibri"/>
                <w:sz w:val="22"/>
                <w:szCs w:val="22"/>
              </w:rPr>
              <w:t>.11.202</w:t>
            </w:r>
            <w:r w:rsidR="00BB167B">
              <w:rPr>
                <w:rFonts w:eastAsia="Calibri"/>
                <w:sz w:val="22"/>
                <w:szCs w:val="22"/>
              </w:rPr>
              <w:t>4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</w:tc>
      </w:tr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33AB96" w14:textId="77777777" w:rsidR="00CC001E" w:rsidRDefault="00CC001E">
      <w:r>
        <w:separator/>
      </w:r>
    </w:p>
  </w:endnote>
  <w:endnote w:type="continuationSeparator" w:id="0">
    <w:p w14:paraId="6C6ECCA4" w14:textId="77777777" w:rsidR="00CC001E" w:rsidRDefault="00CC0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ED77F" w14:textId="77777777" w:rsidR="00CC001E" w:rsidRDefault="00CC001E">
      <w:r>
        <w:separator/>
      </w:r>
    </w:p>
  </w:footnote>
  <w:footnote w:type="continuationSeparator" w:id="0">
    <w:p w14:paraId="075E8BDD" w14:textId="77777777" w:rsidR="00CC001E" w:rsidRDefault="00CC0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64945">
    <w:abstractNumId w:val="4"/>
  </w:num>
  <w:num w:numId="2" w16cid:durableId="828517538">
    <w:abstractNumId w:val="1"/>
  </w:num>
  <w:num w:numId="3" w16cid:durableId="1812287941">
    <w:abstractNumId w:val="6"/>
  </w:num>
  <w:num w:numId="4" w16cid:durableId="448859626">
    <w:abstractNumId w:val="8"/>
  </w:num>
  <w:num w:numId="5" w16cid:durableId="145056711">
    <w:abstractNumId w:val="3"/>
  </w:num>
  <w:num w:numId="6" w16cid:durableId="495615509">
    <w:abstractNumId w:val="0"/>
  </w:num>
  <w:num w:numId="7" w16cid:durableId="990252832">
    <w:abstractNumId w:val="9"/>
  </w:num>
  <w:num w:numId="8" w16cid:durableId="1936087730">
    <w:abstractNumId w:val="5"/>
  </w:num>
  <w:num w:numId="9" w16cid:durableId="308051303">
    <w:abstractNumId w:val="2"/>
  </w:num>
  <w:num w:numId="10" w16cid:durableId="754016370">
    <w:abstractNumId w:val="7"/>
  </w:num>
  <w:num w:numId="11" w16cid:durableId="1446997490">
    <w:abstractNumId w:val="10"/>
  </w:num>
  <w:num w:numId="12" w16cid:durableId="18156384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3668A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24AF8"/>
    <w:rsid w:val="0024008A"/>
    <w:rsid w:val="00240B60"/>
    <w:rsid w:val="002416D4"/>
    <w:rsid w:val="00292C2A"/>
    <w:rsid w:val="002934AA"/>
    <w:rsid w:val="002966DF"/>
    <w:rsid w:val="002B5C35"/>
    <w:rsid w:val="002C0340"/>
    <w:rsid w:val="002D2D5D"/>
    <w:rsid w:val="002D4F0D"/>
    <w:rsid w:val="003209B3"/>
    <w:rsid w:val="00364A15"/>
    <w:rsid w:val="00364A53"/>
    <w:rsid w:val="0036670E"/>
    <w:rsid w:val="003B449B"/>
    <w:rsid w:val="003B5030"/>
    <w:rsid w:val="003C26B6"/>
    <w:rsid w:val="003F4621"/>
    <w:rsid w:val="00410707"/>
    <w:rsid w:val="004233AC"/>
    <w:rsid w:val="004513B6"/>
    <w:rsid w:val="00464ED2"/>
    <w:rsid w:val="004834A8"/>
    <w:rsid w:val="004A67C3"/>
    <w:rsid w:val="004B3851"/>
    <w:rsid w:val="004B3E5F"/>
    <w:rsid w:val="004C14CC"/>
    <w:rsid w:val="004E536B"/>
    <w:rsid w:val="00513D0A"/>
    <w:rsid w:val="00531C35"/>
    <w:rsid w:val="005444B8"/>
    <w:rsid w:val="00556E33"/>
    <w:rsid w:val="00593305"/>
    <w:rsid w:val="00595748"/>
    <w:rsid w:val="005D24F1"/>
    <w:rsid w:val="005D3E3E"/>
    <w:rsid w:val="005F2599"/>
    <w:rsid w:val="00601F2B"/>
    <w:rsid w:val="00612586"/>
    <w:rsid w:val="0062286A"/>
    <w:rsid w:val="006240A3"/>
    <w:rsid w:val="0064744C"/>
    <w:rsid w:val="006562E0"/>
    <w:rsid w:val="00675014"/>
    <w:rsid w:val="00681D2A"/>
    <w:rsid w:val="006979F2"/>
    <w:rsid w:val="006B4689"/>
    <w:rsid w:val="006C5556"/>
    <w:rsid w:val="006C788A"/>
    <w:rsid w:val="006D2AC1"/>
    <w:rsid w:val="007347C3"/>
    <w:rsid w:val="007602F9"/>
    <w:rsid w:val="007773A1"/>
    <w:rsid w:val="00786644"/>
    <w:rsid w:val="007A170F"/>
    <w:rsid w:val="007A6128"/>
    <w:rsid w:val="007B314E"/>
    <w:rsid w:val="007C3FB8"/>
    <w:rsid w:val="007E4E83"/>
    <w:rsid w:val="008071CD"/>
    <w:rsid w:val="008769A6"/>
    <w:rsid w:val="00880639"/>
    <w:rsid w:val="00891838"/>
    <w:rsid w:val="008A375D"/>
    <w:rsid w:val="008A39D8"/>
    <w:rsid w:val="008B7B3A"/>
    <w:rsid w:val="008D4C6C"/>
    <w:rsid w:val="008E3F40"/>
    <w:rsid w:val="008E5256"/>
    <w:rsid w:val="009518AE"/>
    <w:rsid w:val="009F633C"/>
    <w:rsid w:val="00A0177E"/>
    <w:rsid w:val="00A127EF"/>
    <w:rsid w:val="00A134F2"/>
    <w:rsid w:val="00A2130A"/>
    <w:rsid w:val="00A60A0D"/>
    <w:rsid w:val="00A8049A"/>
    <w:rsid w:val="00AB0268"/>
    <w:rsid w:val="00AB41DB"/>
    <w:rsid w:val="00AB498A"/>
    <w:rsid w:val="00AB60FF"/>
    <w:rsid w:val="00B01AF4"/>
    <w:rsid w:val="00B03458"/>
    <w:rsid w:val="00B10B58"/>
    <w:rsid w:val="00B17D3E"/>
    <w:rsid w:val="00B656F5"/>
    <w:rsid w:val="00B65DA8"/>
    <w:rsid w:val="00B70E7F"/>
    <w:rsid w:val="00B822BC"/>
    <w:rsid w:val="00B87A35"/>
    <w:rsid w:val="00BA4652"/>
    <w:rsid w:val="00BB0338"/>
    <w:rsid w:val="00BB167B"/>
    <w:rsid w:val="00BC428A"/>
    <w:rsid w:val="00BC6C67"/>
    <w:rsid w:val="00BF1D62"/>
    <w:rsid w:val="00BF66BA"/>
    <w:rsid w:val="00C23C28"/>
    <w:rsid w:val="00C53561"/>
    <w:rsid w:val="00C622CA"/>
    <w:rsid w:val="00CA58A7"/>
    <w:rsid w:val="00CC001E"/>
    <w:rsid w:val="00CD04D4"/>
    <w:rsid w:val="00CF14E1"/>
    <w:rsid w:val="00D0357A"/>
    <w:rsid w:val="00D1545D"/>
    <w:rsid w:val="00D30820"/>
    <w:rsid w:val="00D53A6F"/>
    <w:rsid w:val="00D76FE3"/>
    <w:rsid w:val="00D85817"/>
    <w:rsid w:val="00DB0CA0"/>
    <w:rsid w:val="00DB223B"/>
    <w:rsid w:val="00DC4175"/>
    <w:rsid w:val="00DC7F47"/>
    <w:rsid w:val="00DE1FB4"/>
    <w:rsid w:val="00DE359C"/>
    <w:rsid w:val="00DE474C"/>
    <w:rsid w:val="00E17769"/>
    <w:rsid w:val="00E24896"/>
    <w:rsid w:val="00E456F2"/>
    <w:rsid w:val="00E84A3C"/>
    <w:rsid w:val="00E95DDD"/>
    <w:rsid w:val="00EA363C"/>
    <w:rsid w:val="00EA3F58"/>
    <w:rsid w:val="00F00E22"/>
    <w:rsid w:val="00F055AF"/>
    <w:rsid w:val="00F11236"/>
    <w:rsid w:val="00F21524"/>
    <w:rsid w:val="00F377CB"/>
    <w:rsid w:val="00F567C5"/>
    <w:rsid w:val="00F824AF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59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24</cp:revision>
  <cp:lastPrinted>2021-12-22T06:25:00Z</cp:lastPrinted>
  <dcterms:created xsi:type="dcterms:W3CDTF">2021-12-22T06:25:00Z</dcterms:created>
  <dcterms:modified xsi:type="dcterms:W3CDTF">2024-11-15T05:59:00Z</dcterms:modified>
</cp:coreProperties>
</file>