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5B7D5A2D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NACRT PRIJEDLOGA PRORAČUNA GRADA IVANCA ZA 202</w:t>
            </w:r>
            <w:r w:rsidR="00AA50E1">
              <w:rPr>
                <w:b/>
                <w:sz w:val="22"/>
                <w:szCs w:val="22"/>
                <w:u w:val="single"/>
              </w:rPr>
              <w:t>5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. GODINU I PROJEKCIJA ZA 202</w:t>
            </w:r>
            <w:r w:rsidR="00AA50E1">
              <w:rPr>
                <w:b/>
                <w:sz w:val="22"/>
                <w:szCs w:val="22"/>
                <w:u w:val="single"/>
              </w:rPr>
              <w:t>6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. I 202</w:t>
            </w:r>
            <w:r w:rsidR="00AA50E1">
              <w:rPr>
                <w:b/>
                <w:sz w:val="22"/>
                <w:szCs w:val="22"/>
                <w:u w:val="single"/>
              </w:rPr>
              <w:t>7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1BF44525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427C8F">
              <w:t>1</w:t>
            </w:r>
            <w:r w:rsidR="00826B5D">
              <w:t>4</w:t>
            </w:r>
            <w:r w:rsidR="00E06E92" w:rsidRPr="00E06E92">
              <w:t xml:space="preserve">. </w:t>
            </w:r>
            <w:r w:rsidR="00AA50E1">
              <w:t>studenog</w:t>
            </w:r>
            <w:r w:rsidR="00E06E92" w:rsidRPr="00E06E92">
              <w:t xml:space="preserve"> do </w:t>
            </w:r>
            <w:r w:rsidR="00427C8F">
              <w:t>1</w:t>
            </w:r>
            <w:r w:rsidR="00826B5D">
              <w:t>4</w:t>
            </w:r>
            <w:r w:rsidR="00E06E92" w:rsidRPr="00E06E92">
              <w:t xml:space="preserve">. </w:t>
            </w:r>
            <w:r w:rsidR="00AA50E1">
              <w:t>prosinca</w:t>
            </w:r>
            <w:r w:rsidR="00E06E92" w:rsidRPr="00E06E92">
              <w:t xml:space="preserve"> 202</w:t>
            </w:r>
            <w:r w:rsidR="00AA50E1">
              <w:t>4</w:t>
            </w:r>
            <w:r w:rsidR="00E06E92" w:rsidRPr="00E06E92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ED27A35" w:rsidR="0000653B" w:rsidRPr="000E3440" w:rsidRDefault="00E06E92" w:rsidP="00601F2B">
            <w:pPr>
              <w:jc w:val="both"/>
              <w:rPr>
                <w:b/>
                <w:bCs/>
              </w:rPr>
            </w:pPr>
            <w:r w:rsidRPr="00E06E92">
              <w:t xml:space="preserve">Cilj provođenja savjetovanja sa zainteresiranom javnošću je upoznavanje javnosti s </w:t>
            </w:r>
            <w:r w:rsidRPr="00E06E92">
              <w:rPr>
                <w:b/>
                <w:bCs/>
              </w:rPr>
              <w:t>Nacrtom prijedloga Proračuna Grada Ivanca za 202</w:t>
            </w:r>
            <w:r w:rsidR="00AA50E1">
              <w:rPr>
                <w:b/>
                <w:bCs/>
              </w:rPr>
              <w:t>5</w:t>
            </w:r>
            <w:r w:rsidRPr="00E06E92">
              <w:rPr>
                <w:b/>
                <w:bCs/>
              </w:rPr>
              <w:t>. godinu i projekcija za 202</w:t>
            </w:r>
            <w:r w:rsidR="00AA50E1">
              <w:rPr>
                <w:b/>
                <w:bCs/>
              </w:rPr>
              <w:t>6</w:t>
            </w:r>
            <w:r w:rsidRPr="00E06E92">
              <w:rPr>
                <w:b/>
                <w:bCs/>
              </w:rPr>
              <w:t>. i 202</w:t>
            </w:r>
            <w:r w:rsidR="00AA50E1">
              <w:rPr>
                <w:b/>
                <w:bCs/>
              </w:rPr>
              <w:t>7</w:t>
            </w:r>
            <w:r w:rsidRPr="00E06E92">
              <w:rPr>
                <w:b/>
                <w:bCs/>
              </w:rPr>
              <w:t>. godinu</w:t>
            </w:r>
            <w:r w:rsidRPr="00E06E92">
              <w:t>, te dobivanja mišljenja, primjedbi i prijedloga te eventualno prihvaćanje zakonitih i stručno utemeljenih mišljenja, primjedbi i prijedloga</w:t>
            </w:r>
            <w:r w:rsidR="004513B6"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261"/>
        <w:gridCol w:w="2976"/>
      </w:tblGrid>
      <w:tr w:rsidR="0000653B" w:rsidRPr="00F9050D" w14:paraId="6554354F" w14:textId="77777777" w:rsidTr="00E06E92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261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976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E06E92">
        <w:trPr>
          <w:trHeight w:val="1577"/>
        </w:trPr>
        <w:tc>
          <w:tcPr>
            <w:tcW w:w="568" w:type="dxa"/>
          </w:tcPr>
          <w:p w14:paraId="6A8DFAFA" w14:textId="322A84CD" w:rsidR="00556E33" w:rsidRPr="00F9050D" w:rsidRDefault="000F2D50" w:rsidP="00CD04D4">
            <w:pPr>
              <w:jc w:val="center"/>
            </w:pPr>
            <w:r>
              <w:t>1.</w:t>
            </w:r>
          </w:p>
        </w:tc>
        <w:tc>
          <w:tcPr>
            <w:tcW w:w="1559" w:type="dxa"/>
          </w:tcPr>
          <w:p w14:paraId="63E23C82" w14:textId="7F0DF6B5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00A96ED8" w:rsidR="00556E33" w:rsidRPr="00F9050D" w:rsidRDefault="00556E33" w:rsidP="008B7B3A"/>
        </w:tc>
        <w:tc>
          <w:tcPr>
            <w:tcW w:w="3261" w:type="dxa"/>
          </w:tcPr>
          <w:p w14:paraId="63CF0701" w14:textId="69F68518" w:rsidR="00E06E92" w:rsidRPr="00F9050D" w:rsidRDefault="00427C8F" w:rsidP="00556E33">
            <w:pPr>
              <w:jc w:val="both"/>
            </w:pPr>
            <w:r>
              <w:t>Nije bilo pr</w:t>
            </w:r>
            <w:r w:rsidR="00826B5D">
              <w:t>i</w:t>
            </w:r>
            <w:r>
              <w:t>mjedbi</w:t>
            </w:r>
          </w:p>
        </w:tc>
        <w:tc>
          <w:tcPr>
            <w:tcW w:w="2976" w:type="dxa"/>
          </w:tcPr>
          <w:p w14:paraId="184C97CB" w14:textId="4DDA101B" w:rsidR="00E06E92" w:rsidRPr="00F9050D" w:rsidRDefault="00E06E92" w:rsidP="00E06E92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85825C" w14:textId="77777777" w:rsidR="00581B80" w:rsidRDefault="00581B80">
      <w:r>
        <w:separator/>
      </w:r>
    </w:p>
  </w:endnote>
  <w:endnote w:type="continuationSeparator" w:id="0">
    <w:p w14:paraId="0F08A471" w14:textId="77777777" w:rsidR="00581B80" w:rsidRDefault="0058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0FC27" w14:textId="77777777" w:rsidR="00581B80" w:rsidRDefault="00581B80">
      <w:r>
        <w:separator/>
      </w:r>
    </w:p>
  </w:footnote>
  <w:footnote w:type="continuationSeparator" w:id="0">
    <w:p w14:paraId="5251B6F7" w14:textId="77777777" w:rsidR="00581B80" w:rsidRDefault="00581B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3258"/>
    <w:rsid w:val="000D6A49"/>
    <w:rsid w:val="000E3440"/>
    <w:rsid w:val="000F2D50"/>
    <w:rsid w:val="000F4148"/>
    <w:rsid w:val="000F675B"/>
    <w:rsid w:val="000F756D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D1F8C"/>
    <w:rsid w:val="003F4621"/>
    <w:rsid w:val="00405C16"/>
    <w:rsid w:val="00410707"/>
    <w:rsid w:val="004172D7"/>
    <w:rsid w:val="00427C8F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80DA8"/>
    <w:rsid w:val="00581B80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2ADA"/>
    <w:rsid w:val="00694AB1"/>
    <w:rsid w:val="006979F2"/>
    <w:rsid w:val="006B4689"/>
    <w:rsid w:val="006C5556"/>
    <w:rsid w:val="006C788A"/>
    <w:rsid w:val="006D2AC1"/>
    <w:rsid w:val="00707070"/>
    <w:rsid w:val="00724322"/>
    <w:rsid w:val="007347C3"/>
    <w:rsid w:val="007602F9"/>
    <w:rsid w:val="0076382A"/>
    <w:rsid w:val="00786644"/>
    <w:rsid w:val="007A170F"/>
    <w:rsid w:val="007A6128"/>
    <w:rsid w:val="007C3FB8"/>
    <w:rsid w:val="007F1EF3"/>
    <w:rsid w:val="00826B5D"/>
    <w:rsid w:val="008769A6"/>
    <w:rsid w:val="00880639"/>
    <w:rsid w:val="00891838"/>
    <w:rsid w:val="008959AA"/>
    <w:rsid w:val="008A375D"/>
    <w:rsid w:val="008A39D8"/>
    <w:rsid w:val="008B7B3A"/>
    <w:rsid w:val="008D042A"/>
    <w:rsid w:val="008E3F40"/>
    <w:rsid w:val="008E5256"/>
    <w:rsid w:val="008F1ECE"/>
    <w:rsid w:val="008F6238"/>
    <w:rsid w:val="0091255A"/>
    <w:rsid w:val="00915E8F"/>
    <w:rsid w:val="00916E96"/>
    <w:rsid w:val="00933FF5"/>
    <w:rsid w:val="009518AE"/>
    <w:rsid w:val="009637FD"/>
    <w:rsid w:val="00A04BDA"/>
    <w:rsid w:val="00A127EA"/>
    <w:rsid w:val="00A127EF"/>
    <w:rsid w:val="00A134F2"/>
    <w:rsid w:val="00A2130A"/>
    <w:rsid w:val="00A60A0D"/>
    <w:rsid w:val="00A8049A"/>
    <w:rsid w:val="00AA50E1"/>
    <w:rsid w:val="00AB0268"/>
    <w:rsid w:val="00AB41DB"/>
    <w:rsid w:val="00AB4C04"/>
    <w:rsid w:val="00AB60FF"/>
    <w:rsid w:val="00AC1F87"/>
    <w:rsid w:val="00AF6554"/>
    <w:rsid w:val="00B01AF4"/>
    <w:rsid w:val="00B03458"/>
    <w:rsid w:val="00B046D5"/>
    <w:rsid w:val="00B10B58"/>
    <w:rsid w:val="00B17D3E"/>
    <w:rsid w:val="00B5483D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53E1D"/>
    <w:rsid w:val="00C622CA"/>
    <w:rsid w:val="00CA58A7"/>
    <w:rsid w:val="00CD04D4"/>
    <w:rsid w:val="00CE1A87"/>
    <w:rsid w:val="00CF14E1"/>
    <w:rsid w:val="00D1545D"/>
    <w:rsid w:val="00D30820"/>
    <w:rsid w:val="00D47224"/>
    <w:rsid w:val="00D53A6F"/>
    <w:rsid w:val="00D7201E"/>
    <w:rsid w:val="00D85817"/>
    <w:rsid w:val="00DB0CA0"/>
    <w:rsid w:val="00DB223B"/>
    <w:rsid w:val="00DC7F47"/>
    <w:rsid w:val="00DE1FB4"/>
    <w:rsid w:val="00DE359C"/>
    <w:rsid w:val="00E06E92"/>
    <w:rsid w:val="00E17769"/>
    <w:rsid w:val="00E24896"/>
    <w:rsid w:val="00E84A3C"/>
    <w:rsid w:val="00E95DDD"/>
    <w:rsid w:val="00EA3F58"/>
    <w:rsid w:val="00EA65BA"/>
    <w:rsid w:val="00ED1C28"/>
    <w:rsid w:val="00EE5ABA"/>
    <w:rsid w:val="00F00E22"/>
    <w:rsid w:val="00F11236"/>
    <w:rsid w:val="00F12445"/>
    <w:rsid w:val="00F21524"/>
    <w:rsid w:val="00F377CB"/>
    <w:rsid w:val="00F9050D"/>
    <w:rsid w:val="00FA0763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12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Dunja Cerovčec</cp:lastModifiedBy>
  <cp:revision>6</cp:revision>
  <cp:lastPrinted>2024-11-13T16:48:00Z</cp:lastPrinted>
  <dcterms:created xsi:type="dcterms:W3CDTF">2023-12-04T14:03:00Z</dcterms:created>
  <dcterms:modified xsi:type="dcterms:W3CDTF">2024-11-13T16:54:00Z</dcterms:modified>
</cp:coreProperties>
</file>