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760EC2B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 xml:space="preserve">NACRT PRIJEDLOGA </w:t>
            </w:r>
            <w:r w:rsidR="00E90D5D" w:rsidRPr="00E90D5D">
              <w:rPr>
                <w:b/>
                <w:sz w:val="22"/>
                <w:szCs w:val="22"/>
                <w:u w:val="single"/>
              </w:rPr>
              <w:t>IZMJENA PROGRAMA DODJELE BESPOVRATNIH POTPORA ZA POTICANJE RAZVOJA PODUZETNIŠTVA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37F4768D" w14:textId="77777777" w:rsidR="0000653B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11CBD">
              <w:t>22</w:t>
            </w:r>
            <w:r w:rsidR="00E06E92" w:rsidRPr="00E06E92">
              <w:t xml:space="preserve">. </w:t>
            </w:r>
            <w:r w:rsidR="00AA50E1">
              <w:t>studenog</w:t>
            </w:r>
            <w:r w:rsidR="00E06E92" w:rsidRPr="00E06E92">
              <w:t xml:space="preserve"> do </w:t>
            </w:r>
            <w:r w:rsidR="00427C8F">
              <w:t>1</w:t>
            </w:r>
            <w:r w:rsidR="00E90D5D">
              <w:t>4</w:t>
            </w:r>
            <w:r w:rsidR="00E06E92" w:rsidRPr="00E06E92">
              <w:t xml:space="preserve">. </w:t>
            </w:r>
            <w:r w:rsidR="00AA50E1">
              <w:t>prosinca</w:t>
            </w:r>
            <w:r w:rsidR="00E06E92" w:rsidRPr="00E06E92">
              <w:t xml:space="preserve"> 202</w:t>
            </w:r>
            <w:r w:rsidR="00AA50E1">
              <w:t>4</w:t>
            </w:r>
            <w:r w:rsidR="00E06E92" w:rsidRPr="00E06E92">
              <w:t>. godine</w:t>
            </w:r>
            <w:r w:rsidR="00A8049A" w:rsidRPr="00CB7E2D">
              <w:t>.</w:t>
            </w:r>
          </w:p>
          <w:p w14:paraId="089B678D" w14:textId="4FBBE71F" w:rsidR="0062552B" w:rsidRPr="00F9050D" w:rsidRDefault="0062552B" w:rsidP="00A8049A">
            <w:r>
              <w:t>Datum dokumenta: 16.12.2024.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020DAA7" w:rsidR="0000653B" w:rsidRPr="000E3440" w:rsidRDefault="00E06E92" w:rsidP="00601F2B">
            <w:pPr>
              <w:jc w:val="both"/>
              <w:rPr>
                <w:b/>
                <w:bCs/>
              </w:rPr>
            </w:pPr>
            <w:r w:rsidRPr="00E06E92">
              <w:t xml:space="preserve">Cilj provođenja savjetovanja sa zainteresiranom javnošću je upoznavanje javnosti s </w:t>
            </w:r>
            <w:r w:rsidRPr="00E06E92">
              <w:rPr>
                <w:b/>
                <w:bCs/>
              </w:rPr>
              <w:t xml:space="preserve">Nacrtom prijedloga </w:t>
            </w:r>
            <w:r w:rsidR="00E90D5D" w:rsidRPr="00E90D5D">
              <w:rPr>
                <w:b/>
                <w:bCs/>
              </w:rPr>
              <w:t>Izmjena Programa dodjele bespovratnih potpora za poticanje razvoja poduzetništva Grada Ivanca</w:t>
            </w:r>
            <w:r w:rsidRPr="00E06E92">
              <w:t>, te dobivanja mišljenja, primjedbi i prijedloga te eventualno prihvaćanje zakonitih i stručno utemeljenih mišljenja, primjedbi i prijedloga</w:t>
            </w:r>
            <w:r w:rsidR="004513B6"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261"/>
        <w:gridCol w:w="2976"/>
      </w:tblGrid>
      <w:tr w:rsidR="0000653B" w:rsidRPr="00F9050D" w14:paraId="6554354F" w14:textId="77777777" w:rsidTr="00E06E92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61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976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E06E92">
        <w:trPr>
          <w:trHeight w:val="1577"/>
        </w:trPr>
        <w:tc>
          <w:tcPr>
            <w:tcW w:w="568" w:type="dxa"/>
          </w:tcPr>
          <w:p w14:paraId="6A8DFAFA" w14:textId="322A84CD" w:rsidR="00556E33" w:rsidRPr="00F9050D" w:rsidRDefault="000F2D50" w:rsidP="00CD04D4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14:paraId="63E23C82" w14:textId="7F0DF6B5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00A96ED8" w:rsidR="00556E33" w:rsidRPr="00F9050D" w:rsidRDefault="00556E33" w:rsidP="008B7B3A"/>
        </w:tc>
        <w:tc>
          <w:tcPr>
            <w:tcW w:w="3261" w:type="dxa"/>
          </w:tcPr>
          <w:p w14:paraId="63CF0701" w14:textId="69F68518" w:rsidR="00E06E92" w:rsidRPr="00F9050D" w:rsidRDefault="00427C8F" w:rsidP="00556E33">
            <w:pPr>
              <w:jc w:val="both"/>
            </w:pPr>
            <w:r>
              <w:t>Nije bilo pr</w:t>
            </w:r>
            <w:r w:rsidR="00826B5D">
              <w:t>i</w:t>
            </w:r>
            <w:r>
              <w:t>mjedbi</w:t>
            </w:r>
          </w:p>
        </w:tc>
        <w:tc>
          <w:tcPr>
            <w:tcW w:w="2976" w:type="dxa"/>
          </w:tcPr>
          <w:p w14:paraId="184C97CB" w14:textId="4DDA101B" w:rsidR="00E06E92" w:rsidRPr="00F9050D" w:rsidRDefault="00E06E92" w:rsidP="00E06E92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F0E47" w14:textId="77777777" w:rsidR="001D0F47" w:rsidRDefault="001D0F47">
      <w:r>
        <w:separator/>
      </w:r>
    </w:p>
  </w:endnote>
  <w:endnote w:type="continuationSeparator" w:id="0">
    <w:p w14:paraId="479F2A84" w14:textId="77777777" w:rsidR="001D0F47" w:rsidRDefault="001D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B252F" w14:textId="77777777" w:rsidR="001D0F47" w:rsidRDefault="001D0F47">
      <w:r>
        <w:separator/>
      </w:r>
    </w:p>
  </w:footnote>
  <w:footnote w:type="continuationSeparator" w:id="0">
    <w:p w14:paraId="5CD0CC03" w14:textId="77777777" w:rsidR="001D0F47" w:rsidRDefault="001D0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2C46"/>
    <w:rsid w:val="000D3258"/>
    <w:rsid w:val="000D6A49"/>
    <w:rsid w:val="000E3440"/>
    <w:rsid w:val="000F2D50"/>
    <w:rsid w:val="000F4148"/>
    <w:rsid w:val="000F675B"/>
    <w:rsid w:val="000F756D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0F47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D1F8C"/>
    <w:rsid w:val="003F4621"/>
    <w:rsid w:val="00405C16"/>
    <w:rsid w:val="00410707"/>
    <w:rsid w:val="00411CBD"/>
    <w:rsid w:val="004172D7"/>
    <w:rsid w:val="00427C8F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81B80"/>
    <w:rsid w:val="00595748"/>
    <w:rsid w:val="005D1906"/>
    <w:rsid w:val="005D24F1"/>
    <w:rsid w:val="005D3E3E"/>
    <w:rsid w:val="00601F2B"/>
    <w:rsid w:val="0062286A"/>
    <w:rsid w:val="006240A3"/>
    <w:rsid w:val="0062552B"/>
    <w:rsid w:val="0064744C"/>
    <w:rsid w:val="006562E0"/>
    <w:rsid w:val="00681D2A"/>
    <w:rsid w:val="00692ADA"/>
    <w:rsid w:val="00694AB1"/>
    <w:rsid w:val="006979F2"/>
    <w:rsid w:val="006B4689"/>
    <w:rsid w:val="006C5556"/>
    <w:rsid w:val="006C788A"/>
    <w:rsid w:val="006D2AC1"/>
    <w:rsid w:val="00707070"/>
    <w:rsid w:val="00724322"/>
    <w:rsid w:val="007347C3"/>
    <w:rsid w:val="007602F9"/>
    <w:rsid w:val="0076382A"/>
    <w:rsid w:val="00764422"/>
    <w:rsid w:val="00786644"/>
    <w:rsid w:val="007A170F"/>
    <w:rsid w:val="007A6128"/>
    <w:rsid w:val="007C3FB8"/>
    <w:rsid w:val="007F1EF3"/>
    <w:rsid w:val="00826B5D"/>
    <w:rsid w:val="008769A6"/>
    <w:rsid w:val="00880639"/>
    <w:rsid w:val="00891838"/>
    <w:rsid w:val="008959AA"/>
    <w:rsid w:val="008A375D"/>
    <w:rsid w:val="008A39D8"/>
    <w:rsid w:val="008B7B3A"/>
    <w:rsid w:val="008D042A"/>
    <w:rsid w:val="008E3F40"/>
    <w:rsid w:val="008E5256"/>
    <w:rsid w:val="008F1ECE"/>
    <w:rsid w:val="008F6238"/>
    <w:rsid w:val="0091255A"/>
    <w:rsid w:val="00915E8F"/>
    <w:rsid w:val="00916E96"/>
    <w:rsid w:val="00933FF5"/>
    <w:rsid w:val="009518AE"/>
    <w:rsid w:val="009637FD"/>
    <w:rsid w:val="009904A4"/>
    <w:rsid w:val="00A04BDA"/>
    <w:rsid w:val="00A127EA"/>
    <w:rsid w:val="00A127EF"/>
    <w:rsid w:val="00A134F2"/>
    <w:rsid w:val="00A2130A"/>
    <w:rsid w:val="00A60A0D"/>
    <w:rsid w:val="00A8049A"/>
    <w:rsid w:val="00AA50E1"/>
    <w:rsid w:val="00AB0268"/>
    <w:rsid w:val="00AB41DB"/>
    <w:rsid w:val="00AB4C04"/>
    <w:rsid w:val="00AB60FF"/>
    <w:rsid w:val="00AC1F87"/>
    <w:rsid w:val="00AF6554"/>
    <w:rsid w:val="00B01AF4"/>
    <w:rsid w:val="00B03458"/>
    <w:rsid w:val="00B046D5"/>
    <w:rsid w:val="00B10B58"/>
    <w:rsid w:val="00B17D3E"/>
    <w:rsid w:val="00B2648E"/>
    <w:rsid w:val="00B4798F"/>
    <w:rsid w:val="00B5483D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53E1D"/>
    <w:rsid w:val="00C622CA"/>
    <w:rsid w:val="00CA58A7"/>
    <w:rsid w:val="00CD04D4"/>
    <w:rsid w:val="00CE1A87"/>
    <w:rsid w:val="00CF14E1"/>
    <w:rsid w:val="00D1545D"/>
    <w:rsid w:val="00D30820"/>
    <w:rsid w:val="00D47224"/>
    <w:rsid w:val="00D53A6F"/>
    <w:rsid w:val="00D7201E"/>
    <w:rsid w:val="00D85817"/>
    <w:rsid w:val="00DB0CA0"/>
    <w:rsid w:val="00DB223B"/>
    <w:rsid w:val="00DC7F47"/>
    <w:rsid w:val="00DE1FB4"/>
    <w:rsid w:val="00DE359C"/>
    <w:rsid w:val="00E06E92"/>
    <w:rsid w:val="00E17769"/>
    <w:rsid w:val="00E24896"/>
    <w:rsid w:val="00E84A3C"/>
    <w:rsid w:val="00E90D5D"/>
    <w:rsid w:val="00E95DDD"/>
    <w:rsid w:val="00EA3F58"/>
    <w:rsid w:val="00EA65BA"/>
    <w:rsid w:val="00ED1C28"/>
    <w:rsid w:val="00EE5ABA"/>
    <w:rsid w:val="00F00E22"/>
    <w:rsid w:val="00F11236"/>
    <w:rsid w:val="00F12445"/>
    <w:rsid w:val="00F21524"/>
    <w:rsid w:val="00F377CB"/>
    <w:rsid w:val="00F9050D"/>
    <w:rsid w:val="00FA0763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17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Dunja Cerovčec</cp:lastModifiedBy>
  <cp:revision>9</cp:revision>
  <cp:lastPrinted>2024-12-16T06:49:00Z</cp:lastPrinted>
  <dcterms:created xsi:type="dcterms:W3CDTF">2023-12-04T14:03:00Z</dcterms:created>
  <dcterms:modified xsi:type="dcterms:W3CDTF">2024-12-16T06:49:00Z</dcterms:modified>
</cp:coreProperties>
</file>