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07D73580" w:rsidR="0000653B" w:rsidRPr="00420A45" w:rsidRDefault="0000653B" w:rsidP="00420A4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F9050D">
              <w:t xml:space="preserve">Naziv akta o kojem je savjetovanje provedeno: </w:t>
            </w:r>
            <w:r w:rsidR="00937C0D" w:rsidRPr="00937C0D">
              <w:rPr>
                <w:b/>
                <w:sz w:val="22"/>
                <w:szCs w:val="22"/>
                <w:u w:val="single"/>
              </w:rPr>
              <w:t>NACRT PLANA RAZVOJA SUSTAVA CIVILNE ZAŠTITE NA PODRUČJU GRADA IVANCA ZA 202</w:t>
            </w:r>
            <w:r w:rsidR="00DB67E2">
              <w:rPr>
                <w:b/>
                <w:sz w:val="22"/>
                <w:szCs w:val="22"/>
                <w:u w:val="single"/>
              </w:rPr>
              <w:t>5</w:t>
            </w:r>
            <w:r w:rsidR="00937C0D" w:rsidRPr="00937C0D">
              <w:rPr>
                <w:b/>
                <w:sz w:val="22"/>
                <w:szCs w:val="22"/>
                <w:u w:val="single"/>
              </w:rPr>
              <w:t>. GODINU S TROGODIŠNJIM FINANCIJSKIM UČINCIMA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55E1385E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="00937C0D">
              <w:t>o</w:t>
            </w:r>
            <w:r w:rsidR="00937C0D" w:rsidRPr="00937C0D">
              <w:t xml:space="preserve">d  </w:t>
            </w:r>
            <w:r w:rsidR="00DB67E2">
              <w:t>22</w:t>
            </w:r>
            <w:r w:rsidR="00937C0D" w:rsidRPr="00937C0D">
              <w:t>. studenog 202</w:t>
            </w:r>
            <w:r w:rsidR="00DB67E2">
              <w:t>4</w:t>
            </w:r>
            <w:r w:rsidR="00937C0D" w:rsidRPr="00937C0D">
              <w:t xml:space="preserve">. godine do </w:t>
            </w:r>
            <w:r w:rsidR="00DB67E2">
              <w:t>14</w:t>
            </w:r>
            <w:r w:rsidR="00937C0D" w:rsidRPr="00937C0D">
              <w:t>. prosinca 202</w:t>
            </w:r>
            <w:r w:rsidR="00DB67E2">
              <w:t>4</w:t>
            </w:r>
            <w:r w:rsidR="00937C0D" w:rsidRPr="00937C0D">
              <w:t>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70859C5D" w:rsidR="0000653B" w:rsidRPr="000E3440" w:rsidRDefault="00937C0D" w:rsidP="00601F2B">
            <w:pPr>
              <w:jc w:val="both"/>
              <w:rPr>
                <w:b/>
                <w:bCs/>
              </w:rPr>
            </w:pPr>
            <w:r w:rsidRPr="00937C0D">
              <w:t>Cilj provođenja savjetovanja sa zainteresiranom javnošću je upoznavanje javnosti s nacrtom prijedloga Plana razvoja sustava civilne zaštite na području grada Ivanca za 202</w:t>
            </w:r>
            <w:r w:rsidR="00DB67E2">
              <w:t>5</w:t>
            </w:r>
            <w:r w:rsidRPr="00937C0D">
              <w:t>. godinu s trogodišnjim financijskim učincima te eventualno prihvaćanje zakonitih i stručno utemeljenih mišljenja, primjedbi i prijedloga.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828"/>
        <w:gridCol w:w="2409"/>
      </w:tblGrid>
      <w:tr w:rsidR="0000653B" w:rsidRPr="00F9050D" w14:paraId="6554354F" w14:textId="77777777" w:rsidTr="00A127E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828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2409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A127EA">
        <w:trPr>
          <w:trHeight w:val="1577"/>
        </w:trPr>
        <w:tc>
          <w:tcPr>
            <w:tcW w:w="568" w:type="dxa"/>
          </w:tcPr>
          <w:p w14:paraId="6A8DFAFA" w14:textId="5A199197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63E23C82" w14:textId="6330600E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79383272" w14:textId="51E1E91A" w:rsidR="00556E33" w:rsidRPr="00F9050D" w:rsidRDefault="001D7854" w:rsidP="008B7B3A">
            <w:r>
              <w:t>-</w:t>
            </w:r>
          </w:p>
        </w:tc>
        <w:tc>
          <w:tcPr>
            <w:tcW w:w="3828" w:type="dxa"/>
          </w:tcPr>
          <w:p w14:paraId="63CF0701" w14:textId="218E17B6" w:rsidR="000F2D50" w:rsidRPr="00F9050D" w:rsidRDefault="001D7854" w:rsidP="00556E33">
            <w:pPr>
              <w:jc w:val="both"/>
            </w:pPr>
            <w:r>
              <w:t>Nije bilo primjedbi/prijedloga</w:t>
            </w:r>
          </w:p>
        </w:tc>
        <w:tc>
          <w:tcPr>
            <w:tcW w:w="2409" w:type="dxa"/>
          </w:tcPr>
          <w:p w14:paraId="184C97CB" w14:textId="62B8797D" w:rsidR="00556E33" w:rsidRPr="00F9050D" w:rsidRDefault="001D7854" w:rsidP="00A2130A">
            <w:pPr>
              <w:jc w:val="both"/>
            </w:pPr>
            <w:r>
              <w:t>-</w:t>
            </w: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038179" w14:textId="77777777" w:rsidR="00B40CE8" w:rsidRDefault="00B40CE8">
      <w:r>
        <w:separator/>
      </w:r>
    </w:p>
  </w:endnote>
  <w:endnote w:type="continuationSeparator" w:id="0">
    <w:p w14:paraId="5AE4AB3A" w14:textId="77777777" w:rsidR="00B40CE8" w:rsidRDefault="00B40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22EF94" w14:textId="77777777" w:rsidR="00B40CE8" w:rsidRDefault="00B40CE8">
      <w:r>
        <w:separator/>
      </w:r>
    </w:p>
  </w:footnote>
  <w:footnote w:type="continuationSeparator" w:id="0">
    <w:p w14:paraId="55EFF9A4" w14:textId="77777777" w:rsidR="00B40CE8" w:rsidRDefault="00B40C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2D5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1D7854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647D7"/>
    <w:rsid w:val="00364A15"/>
    <w:rsid w:val="00364A53"/>
    <w:rsid w:val="0036670E"/>
    <w:rsid w:val="00376AF8"/>
    <w:rsid w:val="003C26B6"/>
    <w:rsid w:val="003F4621"/>
    <w:rsid w:val="00405C16"/>
    <w:rsid w:val="00410707"/>
    <w:rsid w:val="004172D7"/>
    <w:rsid w:val="00420A45"/>
    <w:rsid w:val="00435796"/>
    <w:rsid w:val="004513B6"/>
    <w:rsid w:val="004579A9"/>
    <w:rsid w:val="00464225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A0E"/>
    <w:rsid w:val="00531C35"/>
    <w:rsid w:val="005533D6"/>
    <w:rsid w:val="00556E33"/>
    <w:rsid w:val="00580DA8"/>
    <w:rsid w:val="00595748"/>
    <w:rsid w:val="005D1906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A03CA"/>
    <w:rsid w:val="006A425C"/>
    <w:rsid w:val="006B4689"/>
    <w:rsid w:val="006B5EDC"/>
    <w:rsid w:val="006C0D72"/>
    <w:rsid w:val="006C0D80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3F40"/>
    <w:rsid w:val="008E5256"/>
    <w:rsid w:val="00933FF5"/>
    <w:rsid w:val="00937C0D"/>
    <w:rsid w:val="009518AE"/>
    <w:rsid w:val="009B37A9"/>
    <w:rsid w:val="00A04BDA"/>
    <w:rsid w:val="00A127E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F6554"/>
    <w:rsid w:val="00B01AF4"/>
    <w:rsid w:val="00B03458"/>
    <w:rsid w:val="00B046D5"/>
    <w:rsid w:val="00B10B58"/>
    <w:rsid w:val="00B17D3E"/>
    <w:rsid w:val="00B40CE8"/>
    <w:rsid w:val="00B55976"/>
    <w:rsid w:val="00B656F5"/>
    <w:rsid w:val="00B65835"/>
    <w:rsid w:val="00B65DA8"/>
    <w:rsid w:val="00B822BC"/>
    <w:rsid w:val="00B8312B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652C5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B67E2"/>
    <w:rsid w:val="00DC7F47"/>
    <w:rsid w:val="00DE1FB4"/>
    <w:rsid w:val="00DE359C"/>
    <w:rsid w:val="00E17769"/>
    <w:rsid w:val="00E24896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11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ivanec microsoft2</cp:lastModifiedBy>
  <cp:revision>6</cp:revision>
  <cp:lastPrinted>2024-12-16T08:46:00Z</cp:lastPrinted>
  <dcterms:created xsi:type="dcterms:W3CDTF">2023-03-21T07:20:00Z</dcterms:created>
  <dcterms:modified xsi:type="dcterms:W3CDTF">2024-12-16T08:46:00Z</dcterms:modified>
</cp:coreProperties>
</file>