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218167B1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 xml:space="preserve">NACRT PRIJEDLOGA </w:t>
            </w:r>
            <w:r w:rsidR="00351A21">
              <w:rPr>
                <w:b/>
                <w:sz w:val="22"/>
                <w:szCs w:val="22"/>
                <w:u w:val="single"/>
              </w:rPr>
              <w:t>PLANA UPRAVLJANJA DESTINACIJOM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854E947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27C8F">
              <w:t>1</w:t>
            </w:r>
            <w:r w:rsidR="00351A21">
              <w:t>9</w:t>
            </w:r>
            <w:r w:rsidR="00E06E92" w:rsidRPr="00E06E92">
              <w:t xml:space="preserve">. </w:t>
            </w:r>
            <w:r w:rsidR="00351A21">
              <w:t>rujna</w:t>
            </w:r>
            <w:r w:rsidR="00E06E92" w:rsidRPr="00E06E92">
              <w:t xml:space="preserve"> do </w:t>
            </w:r>
            <w:r w:rsidR="00427C8F">
              <w:t>1</w:t>
            </w:r>
            <w:r w:rsidR="00351A21">
              <w:t>9</w:t>
            </w:r>
            <w:r w:rsidR="00E06E92" w:rsidRPr="00E06E92">
              <w:t xml:space="preserve">. </w:t>
            </w:r>
            <w:r w:rsidR="00351A21">
              <w:t>listopada</w:t>
            </w:r>
            <w:r w:rsidR="00E06E92" w:rsidRPr="00E06E92">
              <w:t xml:space="preserve"> 202</w:t>
            </w:r>
            <w:r w:rsidR="00351A21">
              <w:t>5</w:t>
            </w:r>
            <w:r w:rsidR="00E06E92" w:rsidRPr="00E06E92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4D0174A" w:rsidR="0000653B" w:rsidRPr="000E3440" w:rsidRDefault="00E06E92" w:rsidP="00601F2B">
            <w:pPr>
              <w:jc w:val="both"/>
              <w:rPr>
                <w:b/>
                <w:bCs/>
              </w:rPr>
            </w:pPr>
            <w:r w:rsidRPr="00E06E92">
              <w:t xml:space="preserve">Cilj provođenja savjetovanja sa zainteresiranom javnošću je upoznavanje javnosti s </w:t>
            </w:r>
            <w:r w:rsidRPr="00E06E92">
              <w:rPr>
                <w:b/>
                <w:bCs/>
              </w:rPr>
              <w:t>Nacrtom prijedloga</w:t>
            </w:r>
            <w:r w:rsidR="00351A21">
              <w:rPr>
                <w:b/>
                <w:bCs/>
              </w:rPr>
              <w:t xml:space="preserve"> Plana upravljanja destinacijom</w:t>
            </w:r>
            <w:r w:rsidRPr="00E06E92">
              <w:t>, te dobivanja mišljenja, primjedbi i prijedloga te eventualno prihvaćanje zakonitih i stručno utemeljenih mišljenja, primjedbi i prijedloga</w:t>
            </w:r>
            <w:r w:rsidR="004513B6"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261"/>
        <w:gridCol w:w="2976"/>
      </w:tblGrid>
      <w:tr w:rsidR="0000653B" w:rsidRPr="00F9050D" w14:paraId="6554354F" w14:textId="77777777" w:rsidTr="00E06E92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61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976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E06E92">
        <w:trPr>
          <w:trHeight w:val="1577"/>
        </w:trPr>
        <w:tc>
          <w:tcPr>
            <w:tcW w:w="568" w:type="dxa"/>
          </w:tcPr>
          <w:p w14:paraId="6A8DFAFA" w14:textId="322A84CD" w:rsidR="00556E33" w:rsidRPr="00F9050D" w:rsidRDefault="000F2D50" w:rsidP="00CD04D4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14:paraId="63E23C82" w14:textId="7F0DF6B5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00A96ED8" w:rsidR="00556E33" w:rsidRPr="00F9050D" w:rsidRDefault="00556E33" w:rsidP="008B7B3A"/>
        </w:tc>
        <w:tc>
          <w:tcPr>
            <w:tcW w:w="3261" w:type="dxa"/>
          </w:tcPr>
          <w:p w14:paraId="63CF0701" w14:textId="69F68518" w:rsidR="00E06E92" w:rsidRPr="00F9050D" w:rsidRDefault="00427C8F" w:rsidP="00556E33">
            <w:pPr>
              <w:jc w:val="both"/>
            </w:pPr>
            <w:r>
              <w:t>Nije bilo pr</w:t>
            </w:r>
            <w:r w:rsidR="00826B5D">
              <w:t>i</w:t>
            </w:r>
            <w:r>
              <w:t>mjedbi</w:t>
            </w:r>
          </w:p>
        </w:tc>
        <w:tc>
          <w:tcPr>
            <w:tcW w:w="2976" w:type="dxa"/>
          </w:tcPr>
          <w:p w14:paraId="184C97CB" w14:textId="4DDA101B" w:rsidR="00E06E92" w:rsidRPr="00F9050D" w:rsidRDefault="00E06E92" w:rsidP="00E06E92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5825C" w14:textId="77777777" w:rsidR="00581B80" w:rsidRDefault="00581B80">
      <w:r>
        <w:separator/>
      </w:r>
    </w:p>
  </w:endnote>
  <w:endnote w:type="continuationSeparator" w:id="0">
    <w:p w14:paraId="0F08A471" w14:textId="77777777" w:rsidR="00581B80" w:rsidRDefault="0058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0FC27" w14:textId="77777777" w:rsidR="00581B80" w:rsidRDefault="00581B80">
      <w:r>
        <w:separator/>
      </w:r>
    </w:p>
  </w:footnote>
  <w:footnote w:type="continuationSeparator" w:id="0">
    <w:p w14:paraId="5251B6F7" w14:textId="77777777" w:rsidR="00581B80" w:rsidRDefault="00581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3258"/>
    <w:rsid w:val="000D6A49"/>
    <w:rsid w:val="000E3440"/>
    <w:rsid w:val="000F2D50"/>
    <w:rsid w:val="000F4148"/>
    <w:rsid w:val="000F675B"/>
    <w:rsid w:val="000F756D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51A21"/>
    <w:rsid w:val="00364A15"/>
    <w:rsid w:val="00364A53"/>
    <w:rsid w:val="0036670E"/>
    <w:rsid w:val="00376AF8"/>
    <w:rsid w:val="003C26B6"/>
    <w:rsid w:val="003D1F8C"/>
    <w:rsid w:val="003F4621"/>
    <w:rsid w:val="00405C16"/>
    <w:rsid w:val="00410707"/>
    <w:rsid w:val="004172D7"/>
    <w:rsid w:val="00427C8F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81B80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2ADA"/>
    <w:rsid w:val="00694AB1"/>
    <w:rsid w:val="006979F2"/>
    <w:rsid w:val="006B4689"/>
    <w:rsid w:val="006C5556"/>
    <w:rsid w:val="006C788A"/>
    <w:rsid w:val="006D2AC1"/>
    <w:rsid w:val="00707070"/>
    <w:rsid w:val="00724322"/>
    <w:rsid w:val="007347C3"/>
    <w:rsid w:val="007602F9"/>
    <w:rsid w:val="0076382A"/>
    <w:rsid w:val="00786644"/>
    <w:rsid w:val="007A170F"/>
    <w:rsid w:val="007A6128"/>
    <w:rsid w:val="007C3FB8"/>
    <w:rsid w:val="007F1EF3"/>
    <w:rsid w:val="00826B5D"/>
    <w:rsid w:val="00844D49"/>
    <w:rsid w:val="008769A6"/>
    <w:rsid w:val="00880639"/>
    <w:rsid w:val="00891838"/>
    <w:rsid w:val="008959AA"/>
    <w:rsid w:val="008A375D"/>
    <w:rsid w:val="008A39D8"/>
    <w:rsid w:val="008B7B3A"/>
    <w:rsid w:val="008D042A"/>
    <w:rsid w:val="008E3F40"/>
    <w:rsid w:val="008E5256"/>
    <w:rsid w:val="008F1ECE"/>
    <w:rsid w:val="008F6238"/>
    <w:rsid w:val="0091255A"/>
    <w:rsid w:val="00915E8F"/>
    <w:rsid w:val="00916E96"/>
    <w:rsid w:val="00933FF5"/>
    <w:rsid w:val="009518AE"/>
    <w:rsid w:val="009637FD"/>
    <w:rsid w:val="00A04BDA"/>
    <w:rsid w:val="00A127EA"/>
    <w:rsid w:val="00A127EF"/>
    <w:rsid w:val="00A134F2"/>
    <w:rsid w:val="00A2130A"/>
    <w:rsid w:val="00A60A0D"/>
    <w:rsid w:val="00A8049A"/>
    <w:rsid w:val="00AA50E1"/>
    <w:rsid w:val="00AB0268"/>
    <w:rsid w:val="00AB41DB"/>
    <w:rsid w:val="00AB4C04"/>
    <w:rsid w:val="00AB60FF"/>
    <w:rsid w:val="00AC1F87"/>
    <w:rsid w:val="00AD1755"/>
    <w:rsid w:val="00AF6554"/>
    <w:rsid w:val="00B01AF4"/>
    <w:rsid w:val="00B03458"/>
    <w:rsid w:val="00B046D5"/>
    <w:rsid w:val="00B10B58"/>
    <w:rsid w:val="00B17D3E"/>
    <w:rsid w:val="00B5483D"/>
    <w:rsid w:val="00B55976"/>
    <w:rsid w:val="00B656F5"/>
    <w:rsid w:val="00B65DA8"/>
    <w:rsid w:val="00B822BC"/>
    <w:rsid w:val="00B8312B"/>
    <w:rsid w:val="00B87A35"/>
    <w:rsid w:val="00B9298E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53E1D"/>
    <w:rsid w:val="00C622CA"/>
    <w:rsid w:val="00CA58A7"/>
    <w:rsid w:val="00CD04D4"/>
    <w:rsid w:val="00CE1A87"/>
    <w:rsid w:val="00CF14E1"/>
    <w:rsid w:val="00D1545D"/>
    <w:rsid w:val="00D30820"/>
    <w:rsid w:val="00D47224"/>
    <w:rsid w:val="00D53A6F"/>
    <w:rsid w:val="00D7201E"/>
    <w:rsid w:val="00D85817"/>
    <w:rsid w:val="00DB0CA0"/>
    <w:rsid w:val="00DB223B"/>
    <w:rsid w:val="00DC7F47"/>
    <w:rsid w:val="00DE1FB4"/>
    <w:rsid w:val="00DE359C"/>
    <w:rsid w:val="00E06E92"/>
    <w:rsid w:val="00E17769"/>
    <w:rsid w:val="00E24896"/>
    <w:rsid w:val="00E84A3C"/>
    <w:rsid w:val="00E95DDD"/>
    <w:rsid w:val="00EA3F58"/>
    <w:rsid w:val="00EA65BA"/>
    <w:rsid w:val="00ED1C28"/>
    <w:rsid w:val="00EE5ABA"/>
    <w:rsid w:val="00F00E22"/>
    <w:rsid w:val="00F11236"/>
    <w:rsid w:val="00F12445"/>
    <w:rsid w:val="00F21524"/>
    <w:rsid w:val="00F377CB"/>
    <w:rsid w:val="00F9050D"/>
    <w:rsid w:val="00FA0763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14</TotalTime>
  <Pages>1</Pages>
  <Words>97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Jelena@TZGIvanec</cp:lastModifiedBy>
  <cp:revision>8</cp:revision>
  <cp:lastPrinted>2024-11-13T16:48:00Z</cp:lastPrinted>
  <dcterms:created xsi:type="dcterms:W3CDTF">2023-12-04T14:03:00Z</dcterms:created>
  <dcterms:modified xsi:type="dcterms:W3CDTF">2025-10-22T11:46:00Z</dcterms:modified>
</cp:coreProperties>
</file>