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96DB1B4" w:rsidR="0000653B" w:rsidRPr="00420A45" w:rsidRDefault="0000653B" w:rsidP="00420A4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937C0D" w:rsidRPr="00937C0D">
              <w:rPr>
                <w:b/>
                <w:sz w:val="22"/>
                <w:szCs w:val="22"/>
                <w:u w:val="single"/>
              </w:rPr>
              <w:t>NACRT PLANA RAZVOJA SUSTAVA CIVILNE ZAŠTITE NA PODRUČJU GRADA IVANCA ZA 202</w:t>
            </w:r>
            <w:r w:rsidR="00806674">
              <w:rPr>
                <w:b/>
                <w:sz w:val="22"/>
                <w:szCs w:val="22"/>
                <w:u w:val="single"/>
              </w:rPr>
              <w:t>6</w:t>
            </w:r>
            <w:r w:rsidR="00937C0D" w:rsidRPr="00937C0D">
              <w:rPr>
                <w:b/>
                <w:sz w:val="22"/>
                <w:szCs w:val="22"/>
                <w:u w:val="single"/>
              </w:rPr>
              <w:t>. GODINU S TROGODIŠNJIM FINANCIJSKIM UČINCIMA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2EF0EC90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937C0D">
              <w:t>o</w:t>
            </w:r>
            <w:r w:rsidR="00937C0D" w:rsidRPr="00937C0D">
              <w:t xml:space="preserve">d  </w:t>
            </w:r>
            <w:r w:rsidR="00806674">
              <w:t>14</w:t>
            </w:r>
            <w:r w:rsidR="00937C0D" w:rsidRPr="00937C0D">
              <w:t>. studenog 202</w:t>
            </w:r>
            <w:r w:rsidR="00602BC5">
              <w:t>5</w:t>
            </w:r>
            <w:r w:rsidR="00937C0D" w:rsidRPr="00937C0D">
              <w:t xml:space="preserve">. godine do </w:t>
            </w:r>
            <w:r w:rsidR="00DB67E2">
              <w:t>14</w:t>
            </w:r>
            <w:r w:rsidR="00937C0D" w:rsidRPr="00937C0D">
              <w:t>. prosinca 202</w:t>
            </w:r>
            <w:r w:rsidR="00806674">
              <w:t>5</w:t>
            </w:r>
            <w:r w:rsidR="00937C0D" w:rsidRPr="00937C0D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1A6EA4E" w:rsidR="0000653B" w:rsidRPr="000E3440" w:rsidRDefault="00937C0D" w:rsidP="00601F2B">
            <w:pPr>
              <w:jc w:val="both"/>
              <w:rPr>
                <w:b/>
                <w:bCs/>
              </w:rPr>
            </w:pPr>
            <w:r w:rsidRPr="00937C0D">
              <w:t>Cilj provođenja savjetovanja sa zainteresiranom javnošću je upoznavanje javnosti s nacrtom prijedloga Plana razvoja sustava civilne zaštite na području grada Ivanca za 202</w:t>
            </w:r>
            <w:r w:rsidR="00806674">
              <w:t>6</w:t>
            </w:r>
            <w:r w:rsidRPr="00937C0D">
              <w:t>. godinu s trogodišnjim financijskim učincima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A683B" w14:textId="77777777" w:rsidR="00B76E55" w:rsidRDefault="00B76E55">
      <w:r>
        <w:separator/>
      </w:r>
    </w:p>
  </w:endnote>
  <w:endnote w:type="continuationSeparator" w:id="0">
    <w:p w14:paraId="097EFE8F" w14:textId="77777777" w:rsidR="00B76E55" w:rsidRDefault="00B76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FB032" w14:textId="77777777" w:rsidR="00B76E55" w:rsidRDefault="00B76E55">
      <w:r>
        <w:separator/>
      </w:r>
    </w:p>
  </w:footnote>
  <w:footnote w:type="continuationSeparator" w:id="0">
    <w:p w14:paraId="49CB73D7" w14:textId="77777777" w:rsidR="00B76E55" w:rsidRDefault="00B76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942BF"/>
    <w:rsid w:val="003C26B6"/>
    <w:rsid w:val="003F4621"/>
    <w:rsid w:val="00405C16"/>
    <w:rsid w:val="00410707"/>
    <w:rsid w:val="004172D7"/>
    <w:rsid w:val="00420A45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02BC5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06674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37C0D"/>
    <w:rsid w:val="009518AE"/>
    <w:rsid w:val="009B37A9"/>
    <w:rsid w:val="00A03A23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40CE8"/>
    <w:rsid w:val="00B55976"/>
    <w:rsid w:val="00B656F5"/>
    <w:rsid w:val="00B65835"/>
    <w:rsid w:val="00B65DA8"/>
    <w:rsid w:val="00B76E55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652C5"/>
    <w:rsid w:val="00CA58A7"/>
    <w:rsid w:val="00CD04D4"/>
    <w:rsid w:val="00CF14E1"/>
    <w:rsid w:val="00D1545D"/>
    <w:rsid w:val="00D30820"/>
    <w:rsid w:val="00D44FFD"/>
    <w:rsid w:val="00D53A6F"/>
    <w:rsid w:val="00D85817"/>
    <w:rsid w:val="00DB0CA0"/>
    <w:rsid w:val="00DB223B"/>
    <w:rsid w:val="00DB67E2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3</cp:revision>
  <cp:lastPrinted>2025-12-15T07:52:00Z</cp:lastPrinted>
  <dcterms:created xsi:type="dcterms:W3CDTF">2025-12-15T07:51:00Z</dcterms:created>
  <dcterms:modified xsi:type="dcterms:W3CDTF">2025-12-15T07:53:00Z</dcterms:modified>
</cp:coreProperties>
</file>