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5E22C6B1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311BF5">
              <w:rPr>
                <w:b/>
                <w:bCs/>
                <w:sz w:val="22"/>
                <w:szCs w:val="22"/>
                <w:u w:val="single"/>
              </w:rPr>
              <w:t>PROGRAMA JAVNIH POTREBA ZA OBAVLJANJE DJELATNOSTI HRVATSKE GORSKE SLUŽBE SPAŠAVANJA – STANICA VARAŽDIN U 202</w:t>
            </w:r>
            <w:r w:rsidR="006B10B5">
              <w:rPr>
                <w:b/>
                <w:bCs/>
                <w:sz w:val="22"/>
                <w:szCs w:val="22"/>
                <w:u w:val="single"/>
              </w:rPr>
              <w:t>6</w:t>
            </w:r>
            <w:r w:rsidR="00311BF5">
              <w:rPr>
                <w:b/>
                <w:bCs/>
                <w:sz w:val="22"/>
                <w:szCs w:val="22"/>
                <w:u w:val="single"/>
              </w:rPr>
              <w:t>. GODINI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7C5561FA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Pr="003F7823">
              <w:t>od</w:t>
            </w:r>
            <w:r w:rsidR="00DE1FB4" w:rsidRPr="003F7823">
              <w:t xml:space="preserve"> </w:t>
            </w:r>
            <w:r w:rsidR="00105328">
              <w:t>1</w:t>
            </w:r>
            <w:r w:rsidR="000F2D12">
              <w:t>4</w:t>
            </w:r>
            <w:r w:rsidR="00105328">
              <w:t>. studenog 202</w:t>
            </w:r>
            <w:r w:rsidR="006B10B5">
              <w:t>5</w:t>
            </w:r>
            <w:r w:rsidR="002E00AB" w:rsidRPr="003F7823">
              <w:t xml:space="preserve">.g. </w:t>
            </w:r>
            <w:r w:rsidR="00DE1FB4" w:rsidRPr="003F7823">
              <w:t xml:space="preserve">do </w:t>
            </w:r>
            <w:r w:rsidR="006B10B5">
              <w:t>1</w:t>
            </w:r>
            <w:r w:rsidR="000F2D12">
              <w:t>4</w:t>
            </w:r>
            <w:r w:rsidR="006B10B5">
              <w:t>. prosinca 2025.</w:t>
            </w:r>
            <w:r w:rsidR="00105328">
              <w:t>g.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0ED59D7A" w:rsidR="0000653B" w:rsidRPr="000E3440" w:rsidRDefault="004513B6" w:rsidP="00601F2B">
            <w:pPr>
              <w:jc w:val="both"/>
              <w:rPr>
                <w:b/>
                <w:bCs/>
              </w:rPr>
            </w:pPr>
            <w:r w:rsidRPr="000E3440">
              <w:t>Cilj provođenja savjetovanja sa zainteresiranom javnošću je upoznavanje javnosti s</w:t>
            </w:r>
            <w:r w:rsidR="00E17769" w:rsidRPr="000E3440">
              <w:t>a</w:t>
            </w:r>
            <w:r w:rsidRPr="000E3440">
              <w:t xml:space="preserve"> </w:t>
            </w:r>
            <w:r w:rsidR="00513D0A" w:rsidRPr="000E3440">
              <w:rPr>
                <w:b/>
              </w:rPr>
              <w:t>N</w:t>
            </w:r>
            <w:r w:rsidR="00BC428A" w:rsidRPr="000E3440">
              <w:rPr>
                <w:b/>
              </w:rPr>
              <w:t xml:space="preserve">acrtom </w:t>
            </w:r>
            <w:r w:rsidR="00D53A6F" w:rsidRPr="000E3440">
              <w:rPr>
                <w:b/>
              </w:rPr>
              <w:t>prijedloga</w:t>
            </w:r>
            <w:r w:rsidR="00521B84" w:rsidRPr="000E3440">
              <w:rPr>
                <w:b/>
              </w:rPr>
              <w:t xml:space="preserve"> </w:t>
            </w:r>
            <w:r w:rsidR="00AF6554">
              <w:rPr>
                <w:b/>
              </w:rPr>
              <w:t>Programa javnih potreba za obavljanje djelatnosti Hrvatske gorske službe spašavanja – Stanica Varaždin u 202</w:t>
            </w:r>
            <w:r w:rsidR="006B10B5">
              <w:rPr>
                <w:b/>
              </w:rPr>
              <w:t>6</w:t>
            </w:r>
            <w:r w:rsidR="00AF6554">
              <w:rPr>
                <w:b/>
              </w:rPr>
              <w:t>. godini</w:t>
            </w:r>
            <w:r w:rsidR="00707070" w:rsidRPr="000E3440">
              <w:t xml:space="preserve"> </w:t>
            </w:r>
            <w:r w:rsidR="00FA40BB" w:rsidRPr="000E3440">
              <w:t>te dobivanja mišljenja, primjedbi i prijedloga te eventualno prihvaćanje zakonitih i stručno utemeljenih mišljenja, primjedbi i prijedloga</w:t>
            </w:r>
            <w:r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3DF5AF9A" w:rsidR="00556E33" w:rsidRPr="00F9050D" w:rsidRDefault="00556E33" w:rsidP="00556E33">
            <w:pPr>
              <w:jc w:val="both"/>
            </w:pPr>
            <w:r w:rsidRPr="003F7823">
              <w:t>Nije bilo primjedbi</w:t>
            </w:r>
            <w:r w:rsidR="007F1EF3" w:rsidRPr="003F7823">
              <w:t xml:space="preserve"> i/ili prijedloga.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785A9" w14:textId="77777777" w:rsidR="00773ABB" w:rsidRDefault="00773ABB">
      <w:r>
        <w:separator/>
      </w:r>
    </w:p>
  </w:endnote>
  <w:endnote w:type="continuationSeparator" w:id="0">
    <w:p w14:paraId="7E500897" w14:textId="77777777" w:rsidR="00773ABB" w:rsidRDefault="00773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0CD72" w14:textId="77777777" w:rsidR="00773ABB" w:rsidRDefault="00773ABB">
      <w:r>
        <w:separator/>
      </w:r>
    </w:p>
  </w:footnote>
  <w:footnote w:type="continuationSeparator" w:id="0">
    <w:p w14:paraId="50C248DB" w14:textId="77777777" w:rsidR="00773ABB" w:rsidRDefault="00773A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12"/>
    <w:rsid w:val="000F4148"/>
    <w:rsid w:val="000F675B"/>
    <w:rsid w:val="00103622"/>
    <w:rsid w:val="00105328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00AB"/>
    <w:rsid w:val="00311190"/>
    <w:rsid w:val="00311BF5"/>
    <w:rsid w:val="00364A15"/>
    <w:rsid w:val="00364A53"/>
    <w:rsid w:val="0036670E"/>
    <w:rsid w:val="003675B8"/>
    <w:rsid w:val="00376AF8"/>
    <w:rsid w:val="003C26B6"/>
    <w:rsid w:val="003F4621"/>
    <w:rsid w:val="003F7823"/>
    <w:rsid w:val="00405C16"/>
    <w:rsid w:val="00410707"/>
    <w:rsid w:val="004172D7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10B5"/>
    <w:rsid w:val="006B4689"/>
    <w:rsid w:val="006C5556"/>
    <w:rsid w:val="006C788A"/>
    <w:rsid w:val="006D2AC1"/>
    <w:rsid w:val="00707070"/>
    <w:rsid w:val="007347C3"/>
    <w:rsid w:val="007602F9"/>
    <w:rsid w:val="00773ABB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12BD"/>
    <w:rsid w:val="008E3F40"/>
    <w:rsid w:val="008E5256"/>
    <w:rsid w:val="00933FF5"/>
    <w:rsid w:val="009518AE"/>
    <w:rsid w:val="00A04BD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E5BE5"/>
    <w:rsid w:val="00AF6554"/>
    <w:rsid w:val="00B01AF4"/>
    <w:rsid w:val="00B03458"/>
    <w:rsid w:val="00B046D5"/>
    <w:rsid w:val="00B10B58"/>
    <w:rsid w:val="00B17D3E"/>
    <w:rsid w:val="00B26220"/>
    <w:rsid w:val="00B55976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92952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508C"/>
    <w:rsid w:val="00E17769"/>
    <w:rsid w:val="00E24896"/>
    <w:rsid w:val="00E84A3C"/>
    <w:rsid w:val="00E84B2D"/>
    <w:rsid w:val="00E95DDD"/>
    <w:rsid w:val="00EA3F58"/>
    <w:rsid w:val="00EA65BA"/>
    <w:rsid w:val="00EC7E96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9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13</cp:revision>
  <cp:lastPrinted>2023-12-04T08:25:00Z</cp:lastPrinted>
  <dcterms:created xsi:type="dcterms:W3CDTF">2022-11-07T13:00:00Z</dcterms:created>
  <dcterms:modified xsi:type="dcterms:W3CDTF">2025-12-15T12:28:00Z</dcterms:modified>
</cp:coreProperties>
</file>