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E7580A6" w14:textId="5B879980" w:rsidR="002419B1" w:rsidRPr="002419B1" w:rsidRDefault="0000653B" w:rsidP="002419B1">
            <w:pPr>
              <w:spacing w:line="240" w:lineRule="atLeas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F9050D">
              <w:t xml:space="preserve">Naziv akta o kojem je savjetovanje provedeno: </w:t>
            </w:r>
            <w:r w:rsidR="002419B1" w:rsidRPr="002419B1">
              <w:rPr>
                <w:rFonts w:eastAsia="Calibri"/>
                <w:b/>
                <w:bCs/>
                <w:sz w:val="22"/>
                <w:szCs w:val="22"/>
              </w:rPr>
              <w:t>NACRT</w:t>
            </w:r>
            <w:r w:rsidR="002419B1" w:rsidRPr="002419B1">
              <w:rPr>
                <w:rFonts w:eastAsia="Calibri"/>
                <w:sz w:val="22"/>
                <w:szCs w:val="22"/>
              </w:rPr>
              <w:t xml:space="preserve"> </w:t>
            </w:r>
            <w:r w:rsidR="002419B1" w:rsidRPr="002419B1">
              <w:rPr>
                <w:rFonts w:eastAsia="Calibri"/>
                <w:b/>
                <w:bCs/>
                <w:sz w:val="22"/>
                <w:szCs w:val="22"/>
              </w:rPr>
              <w:t xml:space="preserve">PRIJEDLOGA </w:t>
            </w:r>
          </w:p>
          <w:p w14:paraId="4CD52C0F" w14:textId="77777777" w:rsidR="002419B1" w:rsidRPr="002419B1" w:rsidRDefault="002419B1" w:rsidP="002419B1">
            <w:pPr>
              <w:spacing w:line="240" w:lineRule="atLeas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2419B1">
              <w:rPr>
                <w:rFonts w:eastAsia="Calibri"/>
                <w:b/>
                <w:bCs/>
                <w:sz w:val="22"/>
                <w:szCs w:val="22"/>
              </w:rPr>
              <w:t xml:space="preserve">GODIŠNJEG PROVEDBENOG PLANA UNAPRJEĐENJA ZAŠTITE OD POŽARA </w:t>
            </w:r>
          </w:p>
          <w:p w14:paraId="0B447092" w14:textId="616E322C" w:rsidR="0000653B" w:rsidRPr="002419B1" w:rsidRDefault="002419B1" w:rsidP="002419B1">
            <w:pPr>
              <w:spacing w:line="240" w:lineRule="atLeas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2419B1">
              <w:rPr>
                <w:rFonts w:eastAsia="Calibri"/>
                <w:b/>
                <w:bCs/>
                <w:sz w:val="22"/>
                <w:szCs w:val="22"/>
              </w:rPr>
              <w:t>ZA PODRUČJE GRADA IVANCA ZA  2026.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21F70291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2419B1">
              <w:t>o</w:t>
            </w:r>
            <w:r w:rsidR="002419B1" w:rsidRPr="00AA6D05">
              <w:t xml:space="preserve">d  </w:t>
            </w:r>
            <w:r w:rsidR="002419B1">
              <w:t>02. veljače 2026</w:t>
            </w:r>
            <w:r w:rsidR="002419B1" w:rsidRPr="008C7298">
              <w:t xml:space="preserve">. godine do </w:t>
            </w:r>
            <w:r w:rsidR="002419B1">
              <w:t>02</w:t>
            </w:r>
            <w:r w:rsidR="002419B1" w:rsidRPr="008C7298">
              <w:t xml:space="preserve">. </w:t>
            </w:r>
            <w:r w:rsidR="002419B1">
              <w:t>ožujka</w:t>
            </w:r>
            <w:r w:rsidR="002419B1" w:rsidRPr="008C7298">
              <w:t xml:space="preserve"> 202</w:t>
            </w:r>
            <w:r w:rsidR="002419B1">
              <w:t>6</w:t>
            </w:r>
            <w:r w:rsidR="002419B1" w:rsidRPr="008C7298">
              <w:t>. godine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2451AF12" w:rsidR="0000653B" w:rsidRPr="000E3440" w:rsidRDefault="002419B1" w:rsidP="00601F2B">
            <w:pPr>
              <w:jc w:val="both"/>
              <w:rPr>
                <w:b/>
                <w:bCs/>
              </w:rPr>
            </w:pPr>
            <w:r w:rsidRPr="00AA6D05">
              <w:t xml:space="preserve">Cilj provođenja savjetovanja sa zainteresiranom javnošću je upoznavanje javnosti s nacrtom prijedloga </w:t>
            </w:r>
            <w:r>
              <w:t>Godišnjeg provedbenog plana unaprjeđenja zaštite od požara za područje grada Ivanca za 2026. godinu</w:t>
            </w:r>
            <w:r w:rsidRPr="00AA6D05">
              <w:t xml:space="preserve"> te eventualno prihvaćanje zakonitih i stručno utemeljenih mišljenja, primjedbi i prijedloga.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97414B">
      <w:footerReference w:type="first" r:id="rId7"/>
      <w:pgSz w:w="11906" w:h="16838" w:code="9"/>
      <w:pgMar w:top="1276" w:right="851" w:bottom="28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2A8AF" w14:textId="77777777" w:rsidR="00270A17" w:rsidRDefault="00270A17">
      <w:r>
        <w:separator/>
      </w:r>
    </w:p>
  </w:endnote>
  <w:endnote w:type="continuationSeparator" w:id="0">
    <w:p w14:paraId="4B1E175B" w14:textId="77777777" w:rsidR="00270A17" w:rsidRDefault="00270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AA555" w14:textId="77777777" w:rsidR="00270A17" w:rsidRDefault="00270A17">
      <w:r>
        <w:separator/>
      </w:r>
    </w:p>
  </w:footnote>
  <w:footnote w:type="continuationSeparator" w:id="0">
    <w:p w14:paraId="5AB06B60" w14:textId="77777777" w:rsidR="00270A17" w:rsidRDefault="00270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40224"/>
    <w:rsid w:val="001832DF"/>
    <w:rsid w:val="001A42C1"/>
    <w:rsid w:val="001C57F6"/>
    <w:rsid w:val="001D7854"/>
    <w:rsid w:val="001F542C"/>
    <w:rsid w:val="0024008A"/>
    <w:rsid w:val="00240B60"/>
    <w:rsid w:val="002416D4"/>
    <w:rsid w:val="002419B1"/>
    <w:rsid w:val="00270A17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7D7"/>
    <w:rsid w:val="00364A15"/>
    <w:rsid w:val="00364A53"/>
    <w:rsid w:val="0036670E"/>
    <w:rsid w:val="00376AF8"/>
    <w:rsid w:val="00395355"/>
    <w:rsid w:val="003C26B6"/>
    <w:rsid w:val="003F4621"/>
    <w:rsid w:val="00405C16"/>
    <w:rsid w:val="00410707"/>
    <w:rsid w:val="004172D7"/>
    <w:rsid w:val="00420A45"/>
    <w:rsid w:val="0043017E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27773"/>
    <w:rsid w:val="00531A0E"/>
    <w:rsid w:val="00531C35"/>
    <w:rsid w:val="005533D6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A425C"/>
    <w:rsid w:val="006B4689"/>
    <w:rsid w:val="006B5EDC"/>
    <w:rsid w:val="006C0D72"/>
    <w:rsid w:val="006C0D80"/>
    <w:rsid w:val="006C5556"/>
    <w:rsid w:val="006C788A"/>
    <w:rsid w:val="006D2AC1"/>
    <w:rsid w:val="006D420B"/>
    <w:rsid w:val="00707070"/>
    <w:rsid w:val="007347C3"/>
    <w:rsid w:val="007602F9"/>
    <w:rsid w:val="00786644"/>
    <w:rsid w:val="007A170F"/>
    <w:rsid w:val="007A6128"/>
    <w:rsid w:val="007C3FB8"/>
    <w:rsid w:val="007F1EF3"/>
    <w:rsid w:val="00832ECB"/>
    <w:rsid w:val="008769A6"/>
    <w:rsid w:val="00880639"/>
    <w:rsid w:val="00891838"/>
    <w:rsid w:val="008946D6"/>
    <w:rsid w:val="008A375D"/>
    <w:rsid w:val="008A39D8"/>
    <w:rsid w:val="008B7B3A"/>
    <w:rsid w:val="008E3F40"/>
    <w:rsid w:val="008E5256"/>
    <w:rsid w:val="00933FF5"/>
    <w:rsid w:val="00937C0D"/>
    <w:rsid w:val="009518AE"/>
    <w:rsid w:val="0097414B"/>
    <w:rsid w:val="009B37A9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652C5"/>
    <w:rsid w:val="00CA58A7"/>
    <w:rsid w:val="00CD04D4"/>
    <w:rsid w:val="00CF14E1"/>
    <w:rsid w:val="00D1545D"/>
    <w:rsid w:val="00D30820"/>
    <w:rsid w:val="00D53A6F"/>
    <w:rsid w:val="00D72588"/>
    <w:rsid w:val="00D85817"/>
    <w:rsid w:val="00DB0CA0"/>
    <w:rsid w:val="00DB223B"/>
    <w:rsid w:val="00DC7F47"/>
    <w:rsid w:val="00DE1FB4"/>
    <w:rsid w:val="00DE359C"/>
    <w:rsid w:val="00E17769"/>
    <w:rsid w:val="00E24896"/>
    <w:rsid w:val="00E75E91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2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ivanec microsoft2</cp:lastModifiedBy>
  <cp:revision>2</cp:revision>
  <cp:lastPrinted>2025-12-15T07:26:00Z</cp:lastPrinted>
  <dcterms:created xsi:type="dcterms:W3CDTF">2026-03-03T07:47:00Z</dcterms:created>
  <dcterms:modified xsi:type="dcterms:W3CDTF">2026-03-03T07:47:00Z</dcterms:modified>
</cp:coreProperties>
</file>