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5D100B9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B449B">
              <w:rPr>
                <w:b/>
                <w:sz w:val="22"/>
                <w:szCs w:val="22"/>
                <w:u w:val="single"/>
              </w:rPr>
              <w:t>I</w:t>
            </w:r>
            <w:r w:rsidR="00B87A35">
              <w:rPr>
                <w:b/>
                <w:sz w:val="22"/>
                <w:szCs w:val="22"/>
                <w:u w:val="single"/>
              </w:rPr>
              <w:t xml:space="preserve">. IZMJENA I DOPUNA </w:t>
            </w:r>
            <w:r w:rsidR="00601F2B">
              <w:rPr>
                <w:b/>
                <w:sz w:val="22"/>
                <w:szCs w:val="22"/>
                <w:u w:val="single"/>
              </w:rPr>
              <w:t>P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ROGRAM</w:t>
            </w:r>
            <w:r w:rsidR="00C23C28">
              <w:rPr>
                <w:b/>
                <w:sz w:val="22"/>
                <w:szCs w:val="22"/>
                <w:u w:val="single"/>
              </w:rPr>
              <w:t>A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</w:t>
            </w:r>
            <w:r w:rsidR="00A134F2">
              <w:rPr>
                <w:b/>
                <w:sz w:val="22"/>
                <w:szCs w:val="22"/>
                <w:u w:val="single"/>
              </w:rPr>
              <w:t>GRA</w:t>
            </w:r>
            <w:r w:rsidR="00D53A6F">
              <w:rPr>
                <w:b/>
                <w:sz w:val="22"/>
                <w:szCs w:val="22"/>
                <w:u w:val="single"/>
              </w:rPr>
              <w:t>ĐENJA</w:t>
            </w:r>
            <w:r w:rsidR="00A134F2">
              <w:rPr>
                <w:b/>
                <w:sz w:val="22"/>
                <w:szCs w:val="22"/>
                <w:u w:val="single"/>
              </w:rPr>
              <w:t xml:space="preserve"> OBJEKATA I UREĐAJA </w:t>
            </w:r>
            <w:r w:rsidR="008A39D8" w:rsidRPr="008A39D8">
              <w:rPr>
                <w:b/>
                <w:sz w:val="22"/>
                <w:szCs w:val="22"/>
                <w:u w:val="single"/>
              </w:rPr>
              <w:t>KOMUNALNE INFRASTRUKTURE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 xml:space="preserve"> ZA 20</w:t>
            </w:r>
            <w:r w:rsidR="00D53A6F">
              <w:rPr>
                <w:b/>
                <w:sz w:val="22"/>
                <w:szCs w:val="22"/>
                <w:u w:val="single"/>
              </w:rPr>
              <w:t>2</w:t>
            </w:r>
            <w:r w:rsidR="00E91D41">
              <w:rPr>
                <w:b/>
                <w:sz w:val="22"/>
                <w:szCs w:val="22"/>
                <w:u w:val="single"/>
              </w:rPr>
              <w:t>6</w:t>
            </w:r>
            <w:r w:rsidR="00FA40BB" w:rsidRPr="002966DF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E327878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</w:t>
            </w:r>
            <w:r w:rsidR="00E91D41" w:rsidRPr="00CB3DDC">
              <w:t xml:space="preserve">d </w:t>
            </w:r>
            <w:r w:rsidR="00E91D41">
              <w:t>13</w:t>
            </w:r>
            <w:r w:rsidR="00E91D41" w:rsidRPr="00CB3DDC">
              <w:t xml:space="preserve">. </w:t>
            </w:r>
            <w:r w:rsidR="00E91D41">
              <w:t xml:space="preserve">svibnja </w:t>
            </w:r>
            <w:r w:rsidR="00E91D41" w:rsidRPr="00CB3DDC">
              <w:t xml:space="preserve">do </w:t>
            </w:r>
            <w:r w:rsidR="00E91D41">
              <w:t>20</w:t>
            </w:r>
            <w:r w:rsidR="00E91D41" w:rsidRPr="00CB3DDC">
              <w:t>.</w:t>
            </w:r>
            <w:r w:rsidR="00E91D41">
              <w:t xml:space="preserve"> svibnja</w:t>
            </w:r>
            <w:r w:rsidR="00E91D41" w:rsidRPr="00CB3DDC">
              <w:t xml:space="preserve"> 202</w:t>
            </w:r>
            <w:r w:rsidR="00E91D41">
              <w:t>6</w:t>
            </w:r>
            <w:r w:rsidR="00E91D41" w:rsidRPr="00CB3DDC">
              <w:t>. godine.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4C2964F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DE474C">
              <w:rPr>
                <w:b/>
              </w:rPr>
              <w:t>I</w:t>
            </w:r>
            <w:r w:rsidR="00B87A35">
              <w:rPr>
                <w:b/>
              </w:rPr>
              <w:t xml:space="preserve">. Izmjena i dopuna </w:t>
            </w:r>
            <w:r w:rsidR="00FA40BB" w:rsidRPr="00E17769">
              <w:rPr>
                <w:b/>
              </w:rPr>
              <w:t>Program</w:t>
            </w:r>
            <w:r w:rsidR="00BC428A">
              <w:rPr>
                <w:b/>
              </w:rPr>
              <w:t>a</w:t>
            </w:r>
            <w:r w:rsidR="00FA40BB" w:rsidRPr="00E17769">
              <w:rPr>
                <w:b/>
              </w:rPr>
              <w:t xml:space="preserve"> </w:t>
            </w:r>
            <w:r w:rsidR="00A134F2">
              <w:rPr>
                <w:b/>
              </w:rPr>
              <w:t>gra</w:t>
            </w:r>
            <w:r w:rsidR="00D53A6F">
              <w:rPr>
                <w:b/>
              </w:rPr>
              <w:t>đenja</w:t>
            </w:r>
            <w:r w:rsidR="00A134F2">
              <w:rPr>
                <w:b/>
              </w:rPr>
              <w:t xml:space="preserve"> objekata i uređaja</w:t>
            </w:r>
            <w:r w:rsidR="008A39D8" w:rsidRPr="008A39D8">
              <w:rPr>
                <w:b/>
              </w:rPr>
              <w:t xml:space="preserve"> komunalne infrastrukture </w:t>
            </w:r>
            <w:r w:rsidR="00FA40BB" w:rsidRPr="00E17769">
              <w:rPr>
                <w:b/>
              </w:rPr>
              <w:t>za 20</w:t>
            </w:r>
            <w:r w:rsidR="00D53A6F">
              <w:rPr>
                <w:b/>
              </w:rPr>
              <w:t>2</w:t>
            </w:r>
            <w:r w:rsidR="00E91D41">
              <w:rPr>
                <w:b/>
              </w:rPr>
              <w:t>6</w:t>
            </w:r>
            <w:r w:rsidR="00FA40BB" w:rsidRPr="00E17769">
              <w:rPr>
                <w:b/>
              </w:rPr>
              <w:t>. godinu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07"/>
        <w:gridCol w:w="2812"/>
        <w:gridCol w:w="3118"/>
      </w:tblGrid>
      <w:tr w:rsidR="0000653B" w:rsidRPr="00F9050D" w14:paraId="6554354F" w14:textId="77777777" w:rsidTr="00D74FF4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gridSpan w:val="2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D74FF4">
        <w:trPr>
          <w:trHeight w:val="1577"/>
        </w:trPr>
        <w:tc>
          <w:tcPr>
            <w:tcW w:w="568" w:type="dxa"/>
            <w:vAlign w:val="center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  <w:vAlign w:val="center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  <w:vAlign w:val="center"/>
          </w:tcPr>
          <w:p w14:paraId="79383272" w14:textId="77777777" w:rsidR="00556E33" w:rsidRPr="00F9050D" w:rsidRDefault="00556E33" w:rsidP="008B7B3A"/>
        </w:tc>
        <w:tc>
          <w:tcPr>
            <w:tcW w:w="3119" w:type="dxa"/>
            <w:gridSpan w:val="2"/>
            <w:vAlign w:val="center"/>
          </w:tcPr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vAlign w:val="center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  <w:tr w:rsidR="00C72D16" w:rsidRPr="00F9050D" w14:paraId="61DAEB2A" w14:textId="77777777" w:rsidTr="00D74FF4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99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4DDC" w14:textId="77777777" w:rsidR="00C72D16" w:rsidRPr="00F9050D" w:rsidRDefault="00C72D16" w:rsidP="00407CAD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5FDE2A" w14:textId="77777777" w:rsidR="00C72D16" w:rsidRPr="00F9050D" w:rsidRDefault="00C72D16" w:rsidP="00407CAD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C72D16" w:rsidRPr="00F9050D" w14:paraId="31963BC4" w14:textId="77777777" w:rsidTr="00D74FF4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993" w:type="dxa"/>
            <w:gridSpan w:val="4"/>
            <w:tcBorders>
              <w:top w:val="single" w:sz="4" w:space="0" w:color="auto"/>
            </w:tcBorders>
            <w:vAlign w:val="center"/>
          </w:tcPr>
          <w:p w14:paraId="267C987B" w14:textId="77777777" w:rsidR="00C72D16" w:rsidRDefault="00C72D16" w:rsidP="00407CAD">
            <w:r>
              <w:t>Datum dokumenta</w:t>
            </w:r>
          </w:p>
        </w:tc>
        <w:tc>
          <w:tcPr>
            <w:tcW w:w="5930" w:type="dxa"/>
            <w:gridSpan w:val="2"/>
            <w:tcBorders>
              <w:top w:val="single" w:sz="4" w:space="0" w:color="auto"/>
            </w:tcBorders>
            <w:vAlign w:val="center"/>
          </w:tcPr>
          <w:p w14:paraId="14F26195" w14:textId="715490C7" w:rsidR="00C72D16" w:rsidRPr="00F9050D" w:rsidRDefault="00837918" w:rsidP="00407CAD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21</w:t>
            </w:r>
            <w:r w:rsidR="00C72D16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06</w:t>
            </w:r>
            <w:r w:rsidR="00C72D16">
              <w:rPr>
                <w:rFonts w:eastAsia="Calibri"/>
                <w:sz w:val="22"/>
                <w:szCs w:val="22"/>
              </w:rPr>
              <w:t>.202</w:t>
            </w:r>
            <w:r>
              <w:rPr>
                <w:rFonts w:eastAsia="Calibri"/>
                <w:sz w:val="22"/>
                <w:szCs w:val="22"/>
              </w:rPr>
              <w:t>6</w:t>
            </w:r>
            <w:r w:rsidR="00C72D16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BD216" w14:textId="77777777" w:rsidR="00F676F2" w:rsidRDefault="00F676F2">
      <w:r>
        <w:separator/>
      </w:r>
    </w:p>
  </w:endnote>
  <w:endnote w:type="continuationSeparator" w:id="0">
    <w:p w14:paraId="17173656" w14:textId="77777777" w:rsidR="00F676F2" w:rsidRDefault="00F6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340D8" w14:textId="77777777" w:rsidR="00F676F2" w:rsidRDefault="00F676F2">
      <w:r>
        <w:separator/>
      </w:r>
    </w:p>
  </w:footnote>
  <w:footnote w:type="continuationSeparator" w:id="0">
    <w:p w14:paraId="09249467" w14:textId="77777777" w:rsidR="00F676F2" w:rsidRDefault="00F67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3339074">
    <w:abstractNumId w:val="4"/>
  </w:num>
  <w:num w:numId="2" w16cid:durableId="579944307">
    <w:abstractNumId w:val="1"/>
  </w:num>
  <w:num w:numId="3" w16cid:durableId="1228296507">
    <w:abstractNumId w:val="6"/>
  </w:num>
  <w:num w:numId="4" w16cid:durableId="1072577799">
    <w:abstractNumId w:val="8"/>
  </w:num>
  <w:num w:numId="5" w16cid:durableId="1117986473">
    <w:abstractNumId w:val="3"/>
  </w:num>
  <w:num w:numId="6" w16cid:durableId="1474298352">
    <w:abstractNumId w:val="0"/>
  </w:num>
  <w:num w:numId="7" w16cid:durableId="1822110432">
    <w:abstractNumId w:val="9"/>
  </w:num>
  <w:num w:numId="8" w16cid:durableId="397366004">
    <w:abstractNumId w:val="5"/>
  </w:num>
  <w:num w:numId="9" w16cid:durableId="1863860158">
    <w:abstractNumId w:val="2"/>
  </w:num>
  <w:num w:numId="10" w16cid:durableId="934555283">
    <w:abstractNumId w:val="7"/>
  </w:num>
  <w:num w:numId="11" w16cid:durableId="428431681">
    <w:abstractNumId w:val="10"/>
  </w:num>
  <w:num w:numId="12" w16cid:durableId="7247151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2442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F3F6C"/>
    <w:rsid w:val="00364A15"/>
    <w:rsid w:val="00364A53"/>
    <w:rsid w:val="0036670E"/>
    <w:rsid w:val="003B449B"/>
    <w:rsid w:val="003C26B6"/>
    <w:rsid w:val="003F4621"/>
    <w:rsid w:val="00410707"/>
    <w:rsid w:val="004513B6"/>
    <w:rsid w:val="00464ED2"/>
    <w:rsid w:val="004834A8"/>
    <w:rsid w:val="004A67C3"/>
    <w:rsid w:val="004B3851"/>
    <w:rsid w:val="004B3E5F"/>
    <w:rsid w:val="004C14CC"/>
    <w:rsid w:val="004E536B"/>
    <w:rsid w:val="00513D0A"/>
    <w:rsid w:val="00531C35"/>
    <w:rsid w:val="00556E33"/>
    <w:rsid w:val="00582AD9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530F"/>
    <w:rsid w:val="00786644"/>
    <w:rsid w:val="007A170F"/>
    <w:rsid w:val="007A6128"/>
    <w:rsid w:val="007C3FB8"/>
    <w:rsid w:val="0083791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B0268"/>
    <w:rsid w:val="00AB41DB"/>
    <w:rsid w:val="00AB60FF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72D16"/>
    <w:rsid w:val="00CA58A7"/>
    <w:rsid w:val="00CD04D4"/>
    <w:rsid w:val="00CF14E1"/>
    <w:rsid w:val="00D1545D"/>
    <w:rsid w:val="00D30820"/>
    <w:rsid w:val="00D53A6F"/>
    <w:rsid w:val="00D74FF4"/>
    <w:rsid w:val="00D85817"/>
    <w:rsid w:val="00DB0CA0"/>
    <w:rsid w:val="00DB223B"/>
    <w:rsid w:val="00DC7F47"/>
    <w:rsid w:val="00DE1FB4"/>
    <w:rsid w:val="00DE359C"/>
    <w:rsid w:val="00DE474C"/>
    <w:rsid w:val="00E17769"/>
    <w:rsid w:val="00E24896"/>
    <w:rsid w:val="00E84A3C"/>
    <w:rsid w:val="00E91D41"/>
    <w:rsid w:val="00E95DDD"/>
    <w:rsid w:val="00EA3F58"/>
    <w:rsid w:val="00EC7699"/>
    <w:rsid w:val="00F00E22"/>
    <w:rsid w:val="00F055AF"/>
    <w:rsid w:val="00F11236"/>
    <w:rsid w:val="00F21524"/>
    <w:rsid w:val="00F377CB"/>
    <w:rsid w:val="00F676F2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125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9</cp:revision>
  <cp:lastPrinted>2026-06-03T08:38:00Z</cp:lastPrinted>
  <dcterms:created xsi:type="dcterms:W3CDTF">2021-12-22T06:19:00Z</dcterms:created>
  <dcterms:modified xsi:type="dcterms:W3CDTF">2026-06-03T08:39:00Z</dcterms:modified>
</cp:coreProperties>
</file>