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6C0F65" w:rsidRDefault="006C0F6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C5C6F" w:rsidRPr="00472DF3" w:rsidRDefault="00DC5C6F" w:rsidP="00DC5C6F">
            <w:pPr>
              <w:jc w:val="center"/>
              <w:rPr>
                <w:b/>
                <w:u w:val="single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O </w:t>
            </w:r>
            <w:r w:rsidRPr="00C23EFD">
              <w:rPr>
                <w:b/>
                <w:u w:val="single"/>
              </w:rPr>
              <w:t>IZMJENAMA ODLUKE O UREĐENJU PROMETA NA PODRUČJU GRADA IVANCA</w:t>
            </w:r>
          </w:p>
          <w:bookmarkEnd w:id="1"/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>javnosti s prijedlozima</w:t>
            </w:r>
            <w:r w:rsidR="00955535" w:rsidRPr="006C0F65">
              <w:rPr>
                <w:b/>
                <w:bCs/>
              </w:rPr>
              <w:t xml:space="preserve"> </w:t>
            </w:r>
            <w:r w:rsidR="00DC5C6F" w:rsidRPr="00DC5C6F">
              <w:rPr>
                <w:b/>
                <w:bCs/>
              </w:rPr>
              <w:t>Nacrtom Odluke o izmjenama Odluke o uređenju prometa na području Grada Ivanca</w:t>
            </w:r>
            <w:r w:rsidR="00B721C4" w:rsidRPr="00955535">
              <w:rPr>
                <w:b/>
                <w:bCs/>
              </w:rPr>
              <w:t>,</w:t>
            </w:r>
            <w:r w:rsidR="00B721C4">
              <w:t xml:space="preserve">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955535" w:rsidP="00C731B3">
            <w:pPr>
              <w:jc w:val="both"/>
            </w:pPr>
            <w:r>
              <w:t xml:space="preserve">Nije bilo </w:t>
            </w:r>
            <w:r w:rsidR="00766208">
              <w:t xml:space="preserve">primjedbi </w:t>
            </w:r>
            <w:r>
              <w:t>n</w:t>
            </w:r>
            <w:r w:rsidR="00766208">
              <w:t>i prijedloga.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  <w:bookmarkStart w:id="2" w:name="_GoBack"/>
      <w:bookmarkEnd w:id="2"/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6D8" w:rsidRDefault="00A126D8">
      <w:r>
        <w:separator/>
      </w:r>
    </w:p>
  </w:endnote>
  <w:endnote w:type="continuationSeparator" w:id="0">
    <w:p w:rsidR="00A126D8" w:rsidRDefault="00A1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6D8" w:rsidRDefault="00A126D8">
      <w:r>
        <w:separator/>
      </w:r>
    </w:p>
  </w:footnote>
  <w:footnote w:type="continuationSeparator" w:id="0">
    <w:p w:rsidR="00A126D8" w:rsidRDefault="00A12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24570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C5065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95748"/>
    <w:rsid w:val="005C1DEC"/>
    <w:rsid w:val="005D24F1"/>
    <w:rsid w:val="005D3E3E"/>
    <w:rsid w:val="005F0F49"/>
    <w:rsid w:val="006240A3"/>
    <w:rsid w:val="0064744C"/>
    <w:rsid w:val="006562E0"/>
    <w:rsid w:val="00660AF0"/>
    <w:rsid w:val="006B4689"/>
    <w:rsid w:val="006C0F65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72AF9"/>
    <w:rsid w:val="007810CC"/>
    <w:rsid w:val="00794DB3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55535"/>
    <w:rsid w:val="00963D14"/>
    <w:rsid w:val="00987FAF"/>
    <w:rsid w:val="00992BB6"/>
    <w:rsid w:val="00A126D8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15783"/>
    <w:rsid w:val="00D26AB6"/>
    <w:rsid w:val="00D30820"/>
    <w:rsid w:val="00D50F99"/>
    <w:rsid w:val="00D66642"/>
    <w:rsid w:val="00D85817"/>
    <w:rsid w:val="00DB223B"/>
    <w:rsid w:val="00DB6A4D"/>
    <w:rsid w:val="00DC0265"/>
    <w:rsid w:val="00DC5C6F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D7E5B"/>
    <w:rsid w:val="00EF0EE5"/>
    <w:rsid w:val="00F00E22"/>
    <w:rsid w:val="00F21524"/>
    <w:rsid w:val="00F377CB"/>
    <w:rsid w:val="00F9050D"/>
    <w:rsid w:val="00F935AE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30F21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2019-07-19T06:18:00Z</cp:lastPrinted>
  <dcterms:created xsi:type="dcterms:W3CDTF">2019-09-05T09:19:00Z</dcterms:created>
  <dcterms:modified xsi:type="dcterms:W3CDTF">2019-09-05T09:19:00Z</dcterms:modified>
</cp:coreProperties>
</file>