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351FDB" w:rsidRDefault="00351FD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:rsidR="0057185E" w:rsidRPr="00D529D9" w:rsidRDefault="0057185E" w:rsidP="0057185E">
            <w:pPr>
              <w:jc w:val="center"/>
              <w:rPr>
                <w:b/>
                <w:u w:val="single"/>
              </w:rPr>
            </w:pPr>
            <w:bookmarkStart w:id="1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 w:rsidRPr="00D529D9">
              <w:rPr>
                <w:b/>
                <w:u w:val="single"/>
              </w:rPr>
              <w:t xml:space="preserve">O IZRADI </w:t>
            </w:r>
            <w:r>
              <w:rPr>
                <w:b/>
                <w:u w:val="single"/>
              </w:rPr>
              <w:t>I</w:t>
            </w:r>
            <w:r w:rsidRPr="00D529D9">
              <w:rPr>
                <w:b/>
                <w:u w:val="single"/>
              </w:rPr>
              <w:t xml:space="preserve">V. IZMJENA I DOPUNA URBANISTIČKOG PLANA UREĐENJA </w:t>
            </w:r>
            <w:r w:rsidRPr="00327A33">
              <w:rPr>
                <w:b/>
                <w:u w:val="single"/>
              </w:rPr>
              <w:t>ZONE UŽEG CENTRA IVANCA</w:t>
            </w:r>
          </w:p>
          <w:bookmarkEnd w:id="1"/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>javnosti s prijedlo</w:t>
            </w:r>
            <w:r w:rsidR="00D91E62">
              <w:t>gom</w:t>
            </w:r>
            <w:r w:rsidR="00DC0265">
              <w:t xml:space="preserve"> </w:t>
            </w:r>
            <w:r w:rsidR="00DC0265" w:rsidRPr="00DC0265">
              <w:rPr>
                <w:b/>
              </w:rPr>
              <w:t xml:space="preserve">izmjena i dopuna </w:t>
            </w:r>
            <w:r w:rsidR="00D91E62">
              <w:rPr>
                <w:b/>
              </w:rPr>
              <w:t>U</w:t>
            </w:r>
            <w:bookmarkStart w:id="2" w:name="_GoBack"/>
            <w:bookmarkEnd w:id="2"/>
            <w:r w:rsidR="00D91E62">
              <w:rPr>
                <w:b/>
              </w:rPr>
              <w:t>rbanističkog plana uređenja zone užeg centra Ivanca,</w:t>
            </w:r>
            <w:r w:rsidR="00DC0265">
              <w:t xml:space="preserve"> </w:t>
            </w:r>
            <w:r w:rsidR="00DC0265" w:rsidRPr="003F3A7F">
              <w:t>te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:rsidTr="000D57A8">
        <w:trPr>
          <w:trHeight w:val="69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621DE8" w:rsidP="00C731B3">
            <w:pPr>
              <w:jc w:val="both"/>
            </w:pPr>
            <w:r>
              <w:t xml:space="preserve">Nije bilo </w:t>
            </w:r>
            <w:r w:rsidR="00766208">
              <w:t>primjedbi i prijedloga</w:t>
            </w:r>
            <w:r>
              <w:t>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CBA" w:rsidRDefault="00484CBA">
      <w:r>
        <w:separator/>
      </w:r>
    </w:p>
  </w:endnote>
  <w:endnote w:type="continuationSeparator" w:id="0">
    <w:p w:rsidR="00484CBA" w:rsidRDefault="00484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CBA" w:rsidRDefault="00484CBA">
      <w:r>
        <w:separator/>
      </w:r>
    </w:p>
  </w:footnote>
  <w:footnote w:type="continuationSeparator" w:id="0">
    <w:p w:rsidR="00484CBA" w:rsidRDefault="00484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82196"/>
    <w:rsid w:val="001832DF"/>
    <w:rsid w:val="001A42C1"/>
    <w:rsid w:val="001B3B52"/>
    <w:rsid w:val="001C57F6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51FDB"/>
    <w:rsid w:val="00364A53"/>
    <w:rsid w:val="0036670E"/>
    <w:rsid w:val="003863E1"/>
    <w:rsid w:val="003C26B6"/>
    <w:rsid w:val="003E5223"/>
    <w:rsid w:val="003F4621"/>
    <w:rsid w:val="00410707"/>
    <w:rsid w:val="004513B6"/>
    <w:rsid w:val="00466C59"/>
    <w:rsid w:val="004834A8"/>
    <w:rsid w:val="00484CBA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7185E"/>
    <w:rsid w:val="005950C2"/>
    <w:rsid w:val="00595748"/>
    <w:rsid w:val="005D24F1"/>
    <w:rsid w:val="005D3E3E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63D14"/>
    <w:rsid w:val="00987FAF"/>
    <w:rsid w:val="00992BB6"/>
    <w:rsid w:val="00A127EF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D26AB6"/>
    <w:rsid w:val="00D30820"/>
    <w:rsid w:val="00D50F99"/>
    <w:rsid w:val="00D66642"/>
    <w:rsid w:val="00D85817"/>
    <w:rsid w:val="00D91E62"/>
    <w:rsid w:val="00DB223B"/>
    <w:rsid w:val="00DB6A4D"/>
    <w:rsid w:val="00DC0265"/>
    <w:rsid w:val="00DC7F47"/>
    <w:rsid w:val="00DD404E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22CB8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6</cp:revision>
  <cp:lastPrinted>2019-07-19T06:18:00Z</cp:lastPrinted>
  <dcterms:created xsi:type="dcterms:W3CDTF">2019-07-19T12:51:00Z</dcterms:created>
  <dcterms:modified xsi:type="dcterms:W3CDTF">2019-07-19T12:53:00Z</dcterms:modified>
</cp:coreProperties>
</file>