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34F0F08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AA10C6">
              <w:rPr>
                <w:b/>
                <w:sz w:val="22"/>
                <w:szCs w:val="22"/>
                <w:u w:val="single"/>
              </w:rPr>
              <w:t xml:space="preserve">ODLUKE O </w:t>
            </w:r>
            <w:r w:rsidR="009B4C8B">
              <w:rPr>
                <w:b/>
                <w:sz w:val="22"/>
                <w:szCs w:val="22"/>
                <w:u w:val="single"/>
              </w:rPr>
              <w:t xml:space="preserve">IZMJENAMA I </w:t>
            </w:r>
            <w:r w:rsidR="00AA10C6">
              <w:rPr>
                <w:b/>
                <w:sz w:val="22"/>
                <w:szCs w:val="22"/>
                <w:u w:val="single"/>
              </w:rPr>
              <w:t>DOPUN</w:t>
            </w:r>
            <w:r w:rsidR="009B4C8B">
              <w:rPr>
                <w:b/>
                <w:sz w:val="22"/>
                <w:szCs w:val="22"/>
                <w:u w:val="single"/>
              </w:rPr>
              <w:t>AMA</w:t>
            </w:r>
            <w:r w:rsidR="00AA10C6">
              <w:rPr>
                <w:b/>
                <w:sz w:val="22"/>
                <w:szCs w:val="22"/>
                <w:u w:val="single"/>
              </w:rPr>
              <w:t xml:space="preserve"> ODLUKE O KOMUNALNO</w:t>
            </w:r>
            <w:r w:rsidR="009B4C8B">
              <w:rPr>
                <w:b/>
                <w:sz w:val="22"/>
                <w:szCs w:val="22"/>
                <w:u w:val="single"/>
              </w:rPr>
              <w:t>M DOPRINOSU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3F59816A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A10C6">
              <w:t>7</w:t>
            </w:r>
            <w:r w:rsidR="00DE1FB4">
              <w:t xml:space="preserve">. </w:t>
            </w:r>
            <w:r w:rsidR="00AA10C6">
              <w:t>lipnja</w:t>
            </w:r>
            <w:r w:rsidR="00DE1FB4">
              <w:t xml:space="preserve"> do </w:t>
            </w:r>
            <w:r w:rsidR="00AA10C6">
              <w:t>26. lipnja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C9BEE24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AA10C6">
              <w:rPr>
                <w:b/>
              </w:rPr>
              <w:t>Odluke o</w:t>
            </w:r>
            <w:r w:rsidR="009B4C8B">
              <w:rPr>
                <w:b/>
              </w:rPr>
              <w:t xml:space="preserve"> izmjenama i</w:t>
            </w:r>
            <w:r w:rsidR="00AA10C6">
              <w:rPr>
                <w:b/>
              </w:rPr>
              <w:t xml:space="preserve"> dopun</w:t>
            </w:r>
            <w:r w:rsidR="009B4C8B">
              <w:rPr>
                <w:b/>
              </w:rPr>
              <w:t>ama</w:t>
            </w:r>
            <w:r w:rsidR="00AA10C6">
              <w:rPr>
                <w:b/>
              </w:rPr>
              <w:t xml:space="preserve"> Odluke o komunalno</w:t>
            </w:r>
            <w:r w:rsidR="009B4C8B">
              <w:rPr>
                <w:b/>
              </w:rPr>
              <w:t>m</w:t>
            </w:r>
            <w:r w:rsidR="00AA10C6">
              <w:rPr>
                <w:b/>
              </w:rPr>
              <w:t xml:space="preserve"> </w:t>
            </w:r>
            <w:r w:rsidR="009B4C8B">
              <w:rPr>
                <w:b/>
              </w:rPr>
              <w:t>doprinosu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F376E" w14:textId="77777777" w:rsidR="00BC5583" w:rsidRDefault="00BC5583">
      <w:r>
        <w:separator/>
      </w:r>
    </w:p>
  </w:endnote>
  <w:endnote w:type="continuationSeparator" w:id="0">
    <w:p w14:paraId="40E54C7E" w14:textId="77777777" w:rsidR="00BC5583" w:rsidRDefault="00BC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B331B" w14:textId="77777777" w:rsidR="00BC5583" w:rsidRDefault="00BC5583">
      <w:r>
        <w:separator/>
      </w:r>
    </w:p>
  </w:footnote>
  <w:footnote w:type="continuationSeparator" w:id="0">
    <w:p w14:paraId="1EDE3BBE" w14:textId="77777777" w:rsidR="00BC5583" w:rsidRDefault="00BC5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75BBB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9B4C8B"/>
    <w:rsid w:val="00A127EF"/>
    <w:rsid w:val="00A134F2"/>
    <w:rsid w:val="00A2130A"/>
    <w:rsid w:val="00A60A0D"/>
    <w:rsid w:val="00A8049A"/>
    <w:rsid w:val="00AA10C6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5583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2021-06-29T08:33:00Z</dcterms:created>
  <dcterms:modified xsi:type="dcterms:W3CDTF">2021-06-29T08:33:00Z</dcterms:modified>
</cp:coreProperties>
</file>