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6B555E35" w14:textId="77777777" w:rsidR="00CE104E" w:rsidRPr="00CE104E" w:rsidRDefault="0000653B" w:rsidP="00CE104E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CE104E" w:rsidRPr="00CE104E">
              <w:rPr>
                <w:b/>
                <w:bCs/>
                <w:sz w:val="22"/>
                <w:szCs w:val="22"/>
                <w:u w:val="single"/>
              </w:rPr>
              <w:t>III. IZMJENA PROGRAMA Javnih potreba u području socijalne skrbi za Grad Ivanec u 2021. godini</w:t>
            </w:r>
          </w:p>
          <w:p w14:paraId="0B447092" w14:textId="450C1223" w:rsidR="0000653B" w:rsidRPr="00F9050D" w:rsidRDefault="0000653B" w:rsidP="00CE104E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4990B2C9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F31E63">
              <w:t>07. prosinca</w:t>
            </w:r>
            <w:r w:rsidR="00DE1FB4">
              <w:t xml:space="preserve"> do </w:t>
            </w:r>
            <w:r w:rsidR="00A622BE">
              <w:t>14</w:t>
            </w:r>
            <w:r w:rsidR="00521B84">
              <w:t xml:space="preserve">. </w:t>
            </w:r>
            <w:r w:rsidR="00A622BE">
              <w:t>prosinca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35981CBD" w:rsidR="0000653B" w:rsidRPr="00F31E63" w:rsidRDefault="004513B6" w:rsidP="00601F2B">
            <w:pPr>
              <w:jc w:val="both"/>
              <w:rPr>
                <w:b/>
                <w:bCs/>
                <w:u w:val="single"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21B84">
              <w:rPr>
                <w:b/>
              </w:rPr>
              <w:t>N</w:t>
            </w:r>
            <w:r w:rsidR="00BC428A" w:rsidRPr="00521B84">
              <w:rPr>
                <w:b/>
              </w:rPr>
              <w:t xml:space="preserve">acrtom </w:t>
            </w:r>
            <w:r w:rsidR="00D53A6F" w:rsidRPr="00521B84">
              <w:rPr>
                <w:b/>
              </w:rPr>
              <w:t>prijedloga</w:t>
            </w:r>
            <w:r w:rsidR="00CE104E">
              <w:rPr>
                <w:b/>
              </w:rPr>
              <w:t xml:space="preserve"> </w:t>
            </w:r>
            <w:r w:rsidR="00CE104E" w:rsidRPr="00CE104E">
              <w:rPr>
                <w:b/>
                <w:bCs/>
                <w:u w:val="single"/>
              </w:rPr>
              <w:t>III. IZMJENA PROGRAMA Javnih potreba u području socijalne skrbi za Grad Ivanec u 2021. godini</w:t>
            </w:r>
            <w:r w:rsidR="00F8611E">
              <w:rPr>
                <w:b/>
              </w:rPr>
              <w:t>,</w:t>
            </w:r>
            <w:r w:rsidR="00F8611E" w:rsidRPr="00F8611E">
              <w:rPr>
                <w:b/>
              </w:rPr>
              <w:t xml:space="preserve">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CDB3D" w14:textId="77777777" w:rsidR="00C33D41" w:rsidRDefault="00C33D41">
      <w:r>
        <w:separator/>
      </w:r>
    </w:p>
  </w:endnote>
  <w:endnote w:type="continuationSeparator" w:id="0">
    <w:p w14:paraId="32015D8E" w14:textId="77777777" w:rsidR="00C33D41" w:rsidRDefault="00C33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C5119" w14:textId="77777777" w:rsidR="00C33D41" w:rsidRDefault="00C33D41">
      <w:r>
        <w:separator/>
      </w:r>
    </w:p>
  </w:footnote>
  <w:footnote w:type="continuationSeparator" w:id="0">
    <w:p w14:paraId="5FECBF1D" w14:textId="77777777" w:rsidR="00C33D41" w:rsidRDefault="00C33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15055"/>
    <w:rsid w:val="004513B6"/>
    <w:rsid w:val="00464ED2"/>
    <w:rsid w:val="00475407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622BE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33D41"/>
    <w:rsid w:val="00C47D09"/>
    <w:rsid w:val="00C53561"/>
    <w:rsid w:val="00C622CA"/>
    <w:rsid w:val="00CA58A7"/>
    <w:rsid w:val="00CD04D4"/>
    <w:rsid w:val="00CE104E"/>
    <w:rsid w:val="00CF14E1"/>
    <w:rsid w:val="00D1545D"/>
    <w:rsid w:val="00D30820"/>
    <w:rsid w:val="00D33111"/>
    <w:rsid w:val="00D53A6F"/>
    <w:rsid w:val="00D85817"/>
    <w:rsid w:val="00DB0CA0"/>
    <w:rsid w:val="00DB223B"/>
    <w:rsid w:val="00DB5C34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1E63"/>
    <w:rsid w:val="00F377CB"/>
    <w:rsid w:val="00F8611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2021-12-15T12:57:00Z</dcterms:created>
  <dcterms:modified xsi:type="dcterms:W3CDTF">2021-12-15T12:57:00Z</dcterms:modified>
</cp:coreProperties>
</file>