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38DEC9C9" w14:textId="2AE7048D" w:rsidR="00521B84" w:rsidRPr="00521B84" w:rsidRDefault="0000653B" w:rsidP="00521B84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A622BE" w:rsidRPr="00A622BE">
              <w:rPr>
                <w:b/>
                <w:sz w:val="22"/>
                <w:szCs w:val="22"/>
                <w:u w:val="single"/>
              </w:rPr>
              <w:t>Programa javnih potreba u sportu Grada Ivanca za 2022. godinu</w:t>
            </w:r>
          </w:p>
          <w:p w14:paraId="0B447092" w14:textId="55EFEEB9" w:rsidR="0000653B" w:rsidRPr="00F9050D" w:rsidRDefault="0000653B" w:rsidP="00B87A35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71A6E998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A622BE">
              <w:t>15</w:t>
            </w:r>
            <w:r w:rsidR="00521B84">
              <w:t xml:space="preserve">. </w:t>
            </w:r>
            <w:r w:rsidR="00A622BE">
              <w:t>studenoga</w:t>
            </w:r>
            <w:r w:rsidR="00DE1FB4">
              <w:t xml:space="preserve"> do </w:t>
            </w:r>
            <w:r w:rsidR="00A622BE">
              <w:t>14</w:t>
            </w:r>
            <w:r w:rsidR="00521B84">
              <w:t xml:space="preserve">. </w:t>
            </w:r>
            <w:r w:rsidR="00A622BE">
              <w:t>prosinca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2BA72291" w:rsidR="0000653B" w:rsidRPr="00521B84" w:rsidRDefault="004513B6" w:rsidP="00601F2B">
            <w:pPr>
              <w:jc w:val="both"/>
              <w:rPr>
                <w:b/>
                <w:bCs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21B84">
              <w:rPr>
                <w:b/>
              </w:rPr>
              <w:t>N</w:t>
            </w:r>
            <w:r w:rsidR="00BC428A" w:rsidRPr="00521B84">
              <w:rPr>
                <w:b/>
              </w:rPr>
              <w:t xml:space="preserve">acrtom </w:t>
            </w:r>
            <w:r w:rsidR="00D53A6F" w:rsidRPr="00521B84">
              <w:rPr>
                <w:b/>
              </w:rPr>
              <w:t>prijedloga</w:t>
            </w:r>
            <w:r w:rsidR="00A622BE">
              <w:rPr>
                <w:b/>
              </w:rPr>
              <w:t xml:space="preserve"> </w:t>
            </w:r>
            <w:r w:rsidR="00A622BE" w:rsidRPr="00A622BE">
              <w:rPr>
                <w:b/>
              </w:rPr>
              <w:t>Programa javnih potreba u sportu Grada Ivanca za 2022.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7A4FD" w14:textId="77777777" w:rsidR="00D33111" w:rsidRDefault="00D33111">
      <w:r>
        <w:separator/>
      </w:r>
    </w:p>
  </w:endnote>
  <w:endnote w:type="continuationSeparator" w:id="0">
    <w:p w14:paraId="1C85654F" w14:textId="77777777" w:rsidR="00D33111" w:rsidRDefault="00D33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939BD" w14:textId="77777777" w:rsidR="00D33111" w:rsidRDefault="00D33111">
      <w:r>
        <w:separator/>
      </w:r>
    </w:p>
  </w:footnote>
  <w:footnote w:type="continuationSeparator" w:id="0">
    <w:p w14:paraId="386F2CF0" w14:textId="77777777" w:rsidR="00D33111" w:rsidRDefault="00D331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622BE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33111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2021-12-15T12:48:00Z</dcterms:created>
  <dcterms:modified xsi:type="dcterms:W3CDTF">2021-12-15T12:48:00Z</dcterms:modified>
</cp:coreProperties>
</file>