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0C02AFBA" w:rsidR="0000653B" w:rsidRPr="00F9050D" w:rsidRDefault="0000653B" w:rsidP="00DB5C34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DB5C34" w:rsidRPr="00DB5C34">
              <w:rPr>
                <w:b/>
                <w:sz w:val="22"/>
                <w:szCs w:val="22"/>
                <w:u w:val="single"/>
              </w:rPr>
              <w:t>Programa javnih potreba u području socijalne skrbi za Grad Ivanec u 2022. godini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71A6E998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A622BE">
              <w:t>15</w:t>
            </w:r>
            <w:r w:rsidR="00521B84">
              <w:t xml:space="preserve">. </w:t>
            </w:r>
            <w:r w:rsidR="00A622BE">
              <w:t>studenoga</w:t>
            </w:r>
            <w:r w:rsidR="00DE1FB4">
              <w:t xml:space="preserve"> do </w:t>
            </w:r>
            <w:r w:rsidR="00A622BE">
              <w:t>14</w:t>
            </w:r>
            <w:r w:rsidR="00521B84">
              <w:t xml:space="preserve">. </w:t>
            </w:r>
            <w:r w:rsidR="00A622BE">
              <w:t>prosinca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C2368B6" w:rsidR="0000653B" w:rsidRPr="00521B84" w:rsidRDefault="004513B6" w:rsidP="00601F2B">
            <w:pPr>
              <w:jc w:val="both"/>
              <w:rPr>
                <w:b/>
                <w:bCs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21B84">
              <w:rPr>
                <w:b/>
              </w:rPr>
              <w:t>N</w:t>
            </w:r>
            <w:r w:rsidR="00BC428A" w:rsidRPr="00521B84">
              <w:rPr>
                <w:b/>
              </w:rPr>
              <w:t xml:space="preserve">acrtom </w:t>
            </w:r>
            <w:r w:rsidR="00D53A6F" w:rsidRPr="00521B84">
              <w:rPr>
                <w:b/>
              </w:rPr>
              <w:t>prijedloga</w:t>
            </w:r>
            <w:r w:rsidR="00DB5C34">
              <w:rPr>
                <w:b/>
              </w:rPr>
              <w:t xml:space="preserve"> </w:t>
            </w:r>
            <w:r w:rsidR="00DB5C34" w:rsidRPr="00DB5C34">
              <w:rPr>
                <w:b/>
              </w:rPr>
              <w:t>Programa javnih potreba u području socijalne skrbi za Grad Ivanec u 2022. godini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C0C6A" w14:textId="77777777" w:rsidR="00475407" w:rsidRDefault="00475407">
      <w:r>
        <w:separator/>
      </w:r>
    </w:p>
  </w:endnote>
  <w:endnote w:type="continuationSeparator" w:id="0">
    <w:p w14:paraId="1CB14B01" w14:textId="77777777" w:rsidR="00475407" w:rsidRDefault="0047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6F2A7" w14:textId="77777777" w:rsidR="00475407" w:rsidRDefault="00475407">
      <w:r>
        <w:separator/>
      </w:r>
    </w:p>
  </w:footnote>
  <w:footnote w:type="continuationSeparator" w:id="0">
    <w:p w14:paraId="6D1352B4" w14:textId="77777777" w:rsidR="00475407" w:rsidRDefault="00475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75407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622BE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33111"/>
    <w:rsid w:val="00D53A6F"/>
    <w:rsid w:val="00D85817"/>
    <w:rsid w:val="00DB0CA0"/>
    <w:rsid w:val="00DB223B"/>
    <w:rsid w:val="00DB5C34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2021-12-15T12:50:00Z</dcterms:created>
  <dcterms:modified xsi:type="dcterms:W3CDTF">2021-12-15T12:50:00Z</dcterms:modified>
</cp:coreProperties>
</file>