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4A6B928B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4233AC">
              <w:rPr>
                <w:b/>
                <w:sz w:val="22"/>
                <w:szCs w:val="22"/>
                <w:u w:val="single"/>
              </w:rPr>
              <w:t>ODRŽAVANJA KOM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224AF8">
              <w:rPr>
                <w:b/>
                <w:sz w:val="22"/>
                <w:szCs w:val="22"/>
                <w:u w:val="single"/>
              </w:rPr>
              <w:t>2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298E00EE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5444B8" w:rsidRPr="00BD7612">
              <w:t>15. studenoga do 14. prosinca 2021. godine</w:t>
            </w:r>
            <w:r w:rsidR="00DE474C" w:rsidRPr="00C617DF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C13DABA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4233AC">
              <w:rPr>
                <w:b/>
              </w:rPr>
              <w:t>održavanja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224AF8">
              <w:rPr>
                <w:b/>
              </w:rPr>
              <w:t>2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348F0" w14:textId="77777777" w:rsidR="00675014" w:rsidRDefault="00675014">
      <w:r>
        <w:separator/>
      </w:r>
    </w:p>
  </w:endnote>
  <w:endnote w:type="continuationSeparator" w:id="0">
    <w:p w14:paraId="09B84DFD" w14:textId="77777777" w:rsidR="00675014" w:rsidRDefault="00675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70E2F" w14:textId="77777777" w:rsidR="00675014" w:rsidRDefault="00675014">
      <w:r>
        <w:separator/>
      </w:r>
    </w:p>
  </w:footnote>
  <w:footnote w:type="continuationSeparator" w:id="0">
    <w:p w14:paraId="3D5CE78C" w14:textId="77777777" w:rsidR="00675014" w:rsidRDefault="00675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24AF8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B449B"/>
    <w:rsid w:val="003C26B6"/>
    <w:rsid w:val="003F4621"/>
    <w:rsid w:val="00410707"/>
    <w:rsid w:val="004233AC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444B8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75014"/>
    <w:rsid w:val="00681D2A"/>
    <w:rsid w:val="006979F2"/>
    <w:rsid w:val="006B4689"/>
    <w:rsid w:val="006C5556"/>
    <w:rsid w:val="006C788A"/>
    <w:rsid w:val="006D2AC1"/>
    <w:rsid w:val="007347C3"/>
    <w:rsid w:val="007602F9"/>
    <w:rsid w:val="007773A1"/>
    <w:rsid w:val="00786644"/>
    <w:rsid w:val="007A170F"/>
    <w:rsid w:val="007A6128"/>
    <w:rsid w:val="007C3FB8"/>
    <w:rsid w:val="008071CD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DE474C"/>
    <w:rsid w:val="00E17769"/>
    <w:rsid w:val="00E24896"/>
    <w:rsid w:val="00E84A3C"/>
    <w:rsid w:val="00E95DDD"/>
    <w:rsid w:val="00EA3F58"/>
    <w:rsid w:val="00F00E22"/>
    <w:rsid w:val="00F055AF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2021-12-22T06:25:00Z</cp:lastPrinted>
  <dcterms:created xsi:type="dcterms:W3CDTF">2021-12-22T06:25:00Z</dcterms:created>
  <dcterms:modified xsi:type="dcterms:W3CDTF">2021-12-22T06:25:00Z</dcterms:modified>
</cp:coreProperties>
</file>