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38DEC9C9" w14:textId="54D14F55" w:rsidR="00521B84" w:rsidRPr="00521B84" w:rsidRDefault="0000653B" w:rsidP="00521B84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21B84" w:rsidRPr="00521B84">
              <w:rPr>
                <w:b/>
                <w:bCs/>
                <w:sz w:val="22"/>
                <w:szCs w:val="22"/>
                <w:u w:val="single"/>
              </w:rPr>
              <w:t>ODLUKE</w:t>
            </w:r>
            <w:r w:rsidR="00600E4E">
              <w:rPr>
                <w:b/>
                <w:bCs/>
                <w:sz w:val="22"/>
                <w:szCs w:val="22"/>
                <w:u w:val="single"/>
              </w:rPr>
              <w:t xml:space="preserve"> o</w:t>
            </w:r>
            <w:r w:rsidR="00521B84" w:rsidRPr="00521B84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600E4E">
              <w:rPr>
                <w:b/>
                <w:bCs/>
                <w:sz w:val="22"/>
                <w:szCs w:val="22"/>
                <w:u w:val="single"/>
              </w:rPr>
              <w:t>određivanju plaće gradonačelnika i zamjenika Gradonačelnika</w:t>
            </w:r>
          </w:p>
          <w:p w14:paraId="0B447092" w14:textId="55EFEEB9" w:rsidR="0000653B" w:rsidRPr="00F9050D" w:rsidRDefault="0000653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2FEDA2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600E4E">
              <w:t>04. srpanj</w:t>
            </w:r>
            <w:r w:rsidR="00DE1FB4">
              <w:t xml:space="preserve"> do </w:t>
            </w:r>
            <w:r w:rsidR="00600E4E">
              <w:t>13. srpanj</w:t>
            </w:r>
            <w:r w:rsidR="00DE1FB4" w:rsidRPr="003F3A7F">
              <w:t xml:space="preserve"> 20</w:t>
            </w:r>
            <w:r w:rsidR="00DE1FB4">
              <w:t>2</w:t>
            </w:r>
            <w:r w:rsidR="00A04BDA">
              <w:t>2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7187955" w:rsidR="0000653B" w:rsidRPr="00600E4E" w:rsidRDefault="004513B6" w:rsidP="00601F2B">
            <w:pPr>
              <w:jc w:val="both"/>
              <w:rPr>
                <w:b/>
                <w:bCs/>
                <w:sz w:val="22"/>
                <w:szCs w:val="22"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521B84" w:rsidRPr="00521B84">
              <w:rPr>
                <w:b/>
              </w:rPr>
              <w:t xml:space="preserve"> </w:t>
            </w:r>
            <w:r w:rsidR="00600E4E">
              <w:rPr>
                <w:b/>
                <w:bCs/>
              </w:rPr>
              <w:t>Odluke</w:t>
            </w:r>
            <w:r w:rsidR="00600E4E" w:rsidRPr="00600E4E">
              <w:rPr>
                <w:b/>
                <w:bCs/>
                <w:sz w:val="22"/>
                <w:szCs w:val="22"/>
              </w:rPr>
              <w:t xml:space="preserve"> o određivanju plaće gradonačelnika i zamjenika Gradonačelnika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17E2843F" w:rsidR="00556E33" w:rsidRPr="00F9050D" w:rsidRDefault="00556E33" w:rsidP="00556E33">
            <w:pPr>
              <w:jc w:val="both"/>
            </w:pPr>
            <w:r w:rsidRPr="009956D5">
              <w:t>Nije bilo primjedbi</w:t>
            </w:r>
            <w:r w:rsidR="009956D5" w:rsidRPr="009956D5">
              <w:t xml:space="preserve"> i /ili prijedloga</w:t>
            </w:r>
            <w:r w:rsidR="009956D5">
              <w:t>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42A49" w14:textId="77777777" w:rsidR="000243AC" w:rsidRDefault="000243AC">
      <w:r>
        <w:separator/>
      </w:r>
    </w:p>
  </w:endnote>
  <w:endnote w:type="continuationSeparator" w:id="0">
    <w:p w14:paraId="18BAD719" w14:textId="77777777" w:rsidR="000243AC" w:rsidRDefault="00024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0CBDF" w14:textId="77777777" w:rsidR="000243AC" w:rsidRDefault="000243AC">
      <w:r>
        <w:separator/>
      </w:r>
    </w:p>
  </w:footnote>
  <w:footnote w:type="continuationSeparator" w:id="0">
    <w:p w14:paraId="41EFE3C2" w14:textId="77777777" w:rsidR="000243AC" w:rsidRDefault="00024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43AC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76AF8"/>
    <w:rsid w:val="003C26B6"/>
    <w:rsid w:val="003F4621"/>
    <w:rsid w:val="00410707"/>
    <w:rsid w:val="004513B6"/>
    <w:rsid w:val="00464ED2"/>
    <w:rsid w:val="004834A8"/>
    <w:rsid w:val="0049775C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0E4E"/>
    <w:rsid w:val="00601F2B"/>
    <w:rsid w:val="0062286A"/>
    <w:rsid w:val="006240A3"/>
    <w:rsid w:val="0064744C"/>
    <w:rsid w:val="006562E0"/>
    <w:rsid w:val="00681D2A"/>
    <w:rsid w:val="006979F2"/>
    <w:rsid w:val="006B4689"/>
    <w:rsid w:val="006C0ADC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9956D5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4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4</cp:revision>
  <cp:lastPrinted>2019-05-15T09:56:00Z</cp:lastPrinted>
  <dcterms:created xsi:type="dcterms:W3CDTF">2022-07-07T05:24:00Z</dcterms:created>
  <dcterms:modified xsi:type="dcterms:W3CDTF">2022-07-15T09:08:00Z</dcterms:modified>
</cp:coreProperties>
</file>