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7270BCE3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 xml:space="preserve">ODLUKE </w:t>
            </w:r>
            <w:r w:rsidR="000E3440">
              <w:rPr>
                <w:b/>
                <w:bCs/>
                <w:sz w:val="22"/>
                <w:szCs w:val="22"/>
                <w:u w:val="single"/>
              </w:rPr>
              <w:t xml:space="preserve">o </w:t>
            </w:r>
            <w:r w:rsidR="00EA65BA">
              <w:rPr>
                <w:b/>
                <w:bCs/>
                <w:sz w:val="22"/>
                <w:szCs w:val="22"/>
                <w:u w:val="single"/>
              </w:rPr>
              <w:t xml:space="preserve">visini naknade za rad </w:t>
            </w:r>
            <w:r w:rsidR="000E3440">
              <w:rPr>
                <w:b/>
                <w:bCs/>
                <w:sz w:val="22"/>
                <w:szCs w:val="22"/>
                <w:u w:val="single"/>
              </w:rPr>
              <w:t>Gradonačelnika i zamjenika Gradonačelnika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219034A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0E3440">
              <w:t>04. srpanj</w:t>
            </w:r>
            <w:r w:rsidR="00DE1FB4">
              <w:t xml:space="preserve"> do </w:t>
            </w:r>
            <w:r w:rsidR="000E3440">
              <w:t>13. srpanj</w:t>
            </w:r>
            <w:r w:rsidR="00DE1FB4" w:rsidRPr="003F3A7F">
              <w:t xml:space="preserve"> 20</w:t>
            </w:r>
            <w:r w:rsidR="00DE1FB4">
              <w:t>2</w:t>
            </w:r>
            <w:r w:rsidR="00A04BDA">
              <w:t>2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0CB78EE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0E3440" w:rsidRPr="000E3440">
              <w:rPr>
                <w:b/>
                <w:bCs/>
              </w:rPr>
              <w:t xml:space="preserve">Odluke </w:t>
            </w:r>
            <w:r w:rsidR="00EA65BA" w:rsidRPr="00EA65BA">
              <w:rPr>
                <w:b/>
                <w:bCs/>
                <w:sz w:val="22"/>
                <w:szCs w:val="22"/>
              </w:rPr>
              <w:t>o visini naknade za rad Gradonačelnika i zamjenika Gradonačelnika</w:t>
            </w:r>
            <w:r w:rsidR="00EA65BA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56A7FB16" w:rsidR="00556E33" w:rsidRPr="00F9050D" w:rsidRDefault="00556E33" w:rsidP="00556E33">
            <w:pPr>
              <w:jc w:val="both"/>
            </w:pPr>
            <w:r w:rsidRPr="00A828B3">
              <w:t>Nije bilo primjedbi</w:t>
            </w:r>
            <w:r w:rsidR="00A828B3" w:rsidRPr="00A828B3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299BB" w14:textId="77777777" w:rsidR="00C32601" w:rsidRDefault="00C32601">
      <w:r>
        <w:separator/>
      </w:r>
    </w:p>
  </w:endnote>
  <w:endnote w:type="continuationSeparator" w:id="0">
    <w:p w14:paraId="0E9E5F1C" w14:textId="77777777" w:rsidR="00C32601" w:rsidRDefault="00C3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16838" w14:textId="77777777" w:rsidR="00C32601" w:rsidRDefault="00C32601">
      <w:r>
        <w:separator/>
      </w:r>
    </w:p>
  </w:footnote>
  <w:footnote w:type="continuationSeparator" w:id="0">
    <w:p w14:paraId="089A192E" w14:textId="77777777" w:rsidR="00C32601" w:rsidRDefault="00C32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6AF8"/>
    <w:rsid w:val="003C26B6"/>
    <w:rsid w:val="003F4621"/>
    <w:rsid w:val="00405C16"/>
    <w:rsid w:val="0041070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04BDA"/>
    <w:rsid w:val="00A127EF"/>
    <w:rsid w:val="00A134F2"/>
    <w:rsid w:val="00A2130A"/>
    <w:rsid w:val="00A60A0D"/>
    <w:rsid w:val="00A8049A"/>
    <w:rsid w:val="00A828B3"/>
    <w:rsid w:val="00AB0268"/>
    <w:rsid w:val="00AB41DB"/>
    <w:rsid w:val="00AB60FF"/>
    <w:rsid w:val="00AC1F87"/>
    <w:rsid w:val="00B01AF4"/>
    <w:rsid w:val="00B03458"/>
    <w:rsid w:val="00B10B58"/>
    <w:rsid w:val="00B17D3E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32601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5</cp:revision>
  <cp:lastPrinted>2019-05-15T09:56:00Z</cp:lastPrinted>
  <dcterms:created xsi:type="dcterms:W3CDTF">2022-07-07T05:26:00Z</dcterms:created>
  <dcterms:modified xsi:type="dcterms:W3CDTF">2022-07-15T09:08:00Z</dcterms:modified>
</cp:coreProperties>
</file>