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514B6D24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521B84" w:rsidRPr="00521B84">
              <w:rPr>
                <w:b/>
                <w:bCs/>
                <w:sz w:val="22"/>
                <w:szCs w:val="22"/>
                <w:u w:val="single"/>
              </w:rPr>
              <w:t xml:space="preserve">ODLUKE </w:t>
            </w:r>
            <w:r w:rsidR="00707070">
              <w:rPr>
                <w:b/>
                <w:bCs/>
                <w:sz w:val="22"/>
                <w:szCs w:val="22"/>
                <w:u w:val="single"/>
              </w:rPr>
              <w:t>o naknadama članovima Gradskog vijeća, radnih tijela Gradskog vijeća te predsjednika vijeća mjesnih odbora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6219034A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0E3440">
              <w:t>04. srpanj</w:t>
            </w:r>
            <w:r w:rsidR="00DE1FB4">
              <w:t xml:space="preserve"> do </w:t>
            </w:r>
            <w:r w:rsidR="000E3440">
              <w:t>13. srpanj</w:t>
            </w:r>
            <w:r w:rsidR="00DE1FB4" w:rsidRPr="003F3A7F">
              <w:t xml:space="preserve"> 20</w:t>
            </w:r>
            <w:r w:rsidR="00DE1FB4">
              <w:t>2</w:t>
            </w:r>
            <w:r w:rsidR="00A04BDA">
              <w:t>2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40F1B450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0E3440" w:rsidRPr="000E3440">
              <w:rPr>
                <w:b/>
                <w:bCs/>
              </w:rPr>
              <w:t xml:space="preserve">Odluke </w:t>
            </w:r>
            <w:r w:rsidR="00EA65BA" w:rsidRPr="00EA65BA">
              <w:rPr>
                <w:b/>
                <w:bCs/>
                <w:sz w:val="22"/>
                <w:szCs w:val="22"/>
              </w:rPr>
              <w:t xml:space="preserve">o </w:t>
            </w:r>
            <w:r w:rsidR="00707070" w:rsidRPr="00707070">
              <w:rPr>
                <w:b/>
                <w:bCs/>
                <w:sz w:val="22"/>
                <w:szCs w:val="22"/>
              </w:rPr>
              <w:t>naknadama članovima Gradskog vijeća, radnih tijela Gradskog vijeća te predsjednika vijeća mjesnih odbora</w:t>
            </w:r>
            <w:r w:rsidR="00707070" w:rsidRPr="000E3440"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3DF5AF9A" w:rsidR="00556E33" w:rsidRPr="00F9050D" w:rsidRDefault="00556E33" w:rsidP="00556E33">
            <w:pPr>
              <w:jc w:val="both"/>
            </w:pPr>
            <w:r w:rsidRPr="007F1EF3">
              <w:t>Nije bilo primjedbi</w:t>
            </w:r>
            <w:r w:rsidR="007F1EF3" w:rsidRPr="007F1EF3">
              <w:t xml:space="preserve"> i/ili prijedloga.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E4BB7" w14:textId="77777777" w:rsidR="00933FF5" w:rsidRDefault="00933FF5">
      <w:r>
        <w:separator/>
      </w:r>
    </w:p>
  </w:endnote>
  <w:endnote w:type="continuationSeparator" w:id="0">
    <w:p w14:paraId="56C893F6" w14:textId="77777777" w:rsidR="00933FF5" w:rsidRDefault="0093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19FBB" w14:textId="77777777" w:rsidR="00933FF5" w:rsidRDefault="00933FF5">
      <w:r>
        <w:separator/>
      </w:r>
    </w:p>
  </w:footnote>
  <w:footnote w:type="continuationSeparator" w:id="0">
    <w:p w14:paraId="13290BF7" w14:textId="77777777" w:rsidR="00933FF5" w:rsidRDefault="00933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76AF8"/>
    <w:rsid w:val="003C26B6"/>
    <w:rsid w:val="003F4621"/>
    <w:rsid w:val="00405C16"/>
    <w:rsid w:val="0041070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4</cp:revision>
  <cp:lastPrinted>2019-05-15T09:56:00Z</cp:lastPrinted>
  <dcterms:created xsi:type="dcterms:W3CDTF">2022-07-07T05:30:00Z</dcterms:created>
  <dcterms:modified xsi:type="dcterms:W3CDTF">2022-07-15T09:04:00Z</dcterms:modified>
</cp:coreProperties>
</file>