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39DB52B7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11BF5">
              <w:rPr>
                <w:b/>
                <w:bCs/>
                <w:sz w:val="22"/>
                <w:szCs w:val="22"/>
                <w:u w:val="single"/>
              </w:rPr>
              <w:t>PROGRAMA JAVNIH POTREBA ZA OBAVLJANJE DJELATNOSTI HRVATSKE GORSKE SLUŽBE SPAŠAVANJA – STANICA VARAŽDIN U 2023. GODINI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593C229D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311BF5">
              <w:t>21</w:t>
            </w:r>
            <w:r w:rsidR="00EE5ABA">
              <w:t xml:space="preserve">.  listopada </w:t>
            </w:r>
            <w:r w:rsidR="00DE1FB4">
              <w:t xml:space="preserve">do </w:t>
            </w:r>
            <w:r w:rsidR="00311BF5">
              <w:t>21</w:t>
            </w:r>
            <w:r w:rsidR="00EE5ABA">
              <w:t xml:space="preserve">. studenog </w:t>
            </w:r>
            <w:r w:rsidR="00DE1FB4" w:rsidRPr="003F3A7F">
              <w:t>20</w:t>
            </w:r>
            <w:r w:rsidR="00DE1FB4">
              <w:t>2</w:t>
            </w:r>
            <w:r w:rsidR="00A04BDA">
              <w:t>2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39BCB362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AF6554">
              <w:rPr>
                <w:b/>
              </w:rPr>
              <w:t>Programa javnih potreba za obavljanje djelatnosti Hrvatske gorske službe spašavanja – Stanica Varaždin u 2023. godini</w:t>
            </w:r>
            <w:r w:rsidR="00707070" w:rsidRPr="000E3440"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C01830">
              <w:t>Nije bilo primjedbi</w:t>
            </w:r>
            <w:r w:rsidR="007F1EF3" w:rsidRPr="00C01830">
              <w:t xml:space="preserve"> i/ili prijedloga.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105BF" w14:textId="77777777" w:rsidR="00B046D5" w:rsidRDefault="00B046D5">
      <w:r>
        <w:separator/>
      </w:r>
    </w:p>
  </w:endnote>
  <w:endnote w:type="continuationSeparator" w:id="0">
    <w:p w14:paraId="648D8B14" w14:textId="77777777" w:rsidR="00B046D5" w:rsidRDefault="00B04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68901" w14:textId="77777777" w:rsidR="00B046D5" w:rsidRDefault="00B046D5">
      <w:r>
        <w:separator/>
      </w:r>
    </w:p>
  </w:footnote>
  <w:footnote w:type="continuationSeparator" w:id="0">
    <w:p w14:paraId="000AB64E" w14:textId="77777777" w:rsidR="00B046D5" w:rsidRDefault="00B04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11BF5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6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5</cp:revision>
  <cp:lastPrinted>2019-05-15T09:56:00Z</cp:lastPrinted>
  <dcterms:created xsi:type="dcterms:W3CDTF">2022-11-07T13:00:00Z</dcterms:created>
  <dcterms:modified xsi:type="dcterms:W3CDTF">2022-11-23T07:14:00Z</dcterms:modified>
</cp:coreProperties>
</file>