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2CC1D2DB" w:rsidR="0000653B" w:rsidRPr="00F9050D" w:rsidRDefault="0000653B" w:rsidP="000E3440">
            <w:pPr>
              <w:jc w:val="both"/>
            </w:pPr>
            <w:r w:rsidRPr="00F9050D">
              <w:t xml:space="preserve">Naziv akta o kojem je savjetovanje provedeno: </w:t>
            </w:r>
            <w:r w:rsidR="00BC428A" w:rsidRPr="00BC428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>
              <w:rPr>
                <w:b/>
                <w:sz w:val="22"/>
                <w:szCs w:val="22"/>
                <w:u w:val="single"/>
              </w:rPr>
              <w:t>PRIJE</w:t>
            </w:r>
            <w:r w:rsidR="00B87A35">
              <w:rPr>
                <w:b/>
                <w:sz w:val="22"/>
                <w:szCs w:val="22"/>
                <w:u w:val="single"/>
              </w:rPr>
              <w:t>D</w:t>
            </w:r>
            <w:r w:rsidR="00D53A6F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8E2EA9">
              <w:rPr>
                <w:b/>
                <w:bCs/>
                <w:sz w:val="22"/>
                <w:szCs w:val="22"/>
                <w:u w:val="single"/>
              </w:rPr>
              <w:t xml:space="preserve">ODLUKE O USTROJSTVU UPRAVNIH TIJELA GRADA IVANCA 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188C50C5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</w:t>
            </w:r>
            <w:r w:rsidR="00580DA8">
              <w:t xml:space="preserve">od </w:t>
            </w:r>
            <w:r w:rsidR="008E2EA9">
              <w:t>08. veljače</w:t>
            </w:r>
            <w:r w:rsidR="00580DA8">
              <w:t xml:space="preserve"> 2023.</w:t>
            </w:r>
            <w:r w:rsidR="00EE5ABA">
              <w:t xml:space="preserve"> </w:t>
            </w:r>
            <w:r w:rsidR="00DE1FB4">
              <w:t xml:space="preserve">do </w:t>
            </w:r>
            <w:r w:rsidR="008E2EA9">
              <w:t>10</w:t>
            </w:r>
            <w:r w:rsidR="001D7854">
              <w:t>. ožujka</w:t>
            </w:r>
            <w:r w:rsidR="00580DA8">
              <w:t xml:space="preserve"> 2023.</w:t>
            </w:r>
            <w:r w:rsidR="00DE1FB4" w:rsidRPr="003F3A7F">
              <w:t xml:space="preserve"> godine</w:t>
            </w:r>
            <w:r w:rsidR="00A8049A" w:rsidRPr="00CB7E2D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553767AE" w:rsidR="0000653B" w:rsidRPr="000E3440" w:rsidRDefault="004513B6" w:rsidP="00601F2B">
            <w:pPr>
              <w:jc w:val="both"/>
              <w:rPr>
                <w:b/>
                <w:bCs/>
              </w:rPr>
            </w:pPr>
            <w:r w:rsidRPr="000E3440">
              <w:t>Cilj provođenja savjetovanja sa zainteresiranom javnošću je upoznavanje javnosti s</w:t>
            </w:r>
            <w:r w:rsidR="00E17769" w:rsidRPr="000E3440">
              <w:t>a</w:t>
            </w:r>
            <w:r w:rsidRPr="000E3440">
              <w:t xml:space="preserve"> </w:t>
            </w:r>
            <w:r w:rsidR="00513D0A" w:rsidRPr="000E3440">
              <w:rPr>
                <w:b/>
              </w:rPr>
              <w:t>N</w:t>
            </w:r>
            <w:r w:rsidR="00BC428A" w:rsidRPr="000E3440">
              <w:rPr>
                <w:b/>
              </w:rPr>
              <w:t xml:space="preserve">acrtom </w:t>
            </w:r>
            <w:r w:rsidR="00D53A6F" w:rsidRPr="000E3440">
              <w:rPr>
                <w:b/>
              </w:rPr>
              <w:t>prijedloga</w:t>
            </w:r>
            <w:r w:rsidR="00521B84" w:rsidRPr="000E3440">
              <w:rPr>
                <w:b/>
              </w:rPr>
              <w:t xml:space="preserve"> </w:t>
            </w:r>
            <w:r w:rsidR="008E2EA9">
              <w:rPr>
                <w:b/>
              </w:rPr>
              <w:t>Odluke o ustrojstvu upravnih tijela Grada Ivanca</w:t>
            </w:r>
            <w:r w:rsidR="00580DA8">
              <w:rPr>
                <w:b/>
              </w:rPr>
              <w:t xml:space="preserve"> </w:t>
            </w:r>
            <w:r w:rsidR="00FA40BB" w:rsidRPr="000E3440">
              <w:t>te dobivanja mišljenja, primjedbi i prijedloga te eventualno prihvaćanje zakonitih i stručno utemeljenih mišljenja, primjedbi i prijedloga</w:t>
            </w:r>
            <w:r w:rsidRPr="000E3440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828"/>
        <w:gridCol w:w="2409"/>
      </w:tblGrid>
      <w:tr w:rsidR="0000653B" w:rsidRPr="00F9050D" w14:paraId="6554354F" w14:textId="77777777" w:rsidTr="00A127E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828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2409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A127EA">
        <w:trPr>
          <w:trHeight w:val="1577"/>
        </w:trPr>
        <w:tc>
          <w:tcPr>
            <w:tcW w:w="568" w:type="dxa"/>
          </w:tcPr>
          <w:p w14:paraId="6A8DFAFA" w14:textId="5A199197" w:rsidR="00556E33" w:rsidRPr="00F9050D" w:rsidRDefault="001D7854" w:rsidP="00CD04D4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63E23C82" w14:textId="6330600E" w:rsidR="00556E33" w:rsidRPr="00F9050D" w:rsidRDefault="001D7854" w:rsidP="00CD04D4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79383272" w14:textId="51E1E91A" w:rsidR="00556E33" w:rsidRPr="00F9050D" w:rsidRDefault="001D7854" w:rsidP="008B7B3A">
            <w:r>
              <w:t>-</w:t>
            </w:r>
          </w:p>
        </w:tc>
        <w:tc>
          <w:tcPr>
            <w:tcW w:w="3828" w:type="dxa"/>
          </w:tcPr>
          <w:p w14:paraId="63CF0701" w14:textId="218E17B6" w:rsidR="000F2D50" w:rsidRPr="00F9050D" w:rsidRDefault="001D7854" w:rsidP="00556E33">
            <w:pPr>
              <w:jc w:val="both"/>
            </w:pPr>
            <w:r>
              <w:t>Nije bilo primjedbi/prijedloga</w:t>
            </w:r>
          </w:p>
        </w:tc>
        <w:tc>
          <w:tcPr>
            <w:tcW w:w="2409" w:type="dxa"/>
          </w:tcPr>
          <w:p w14:paraId="184C97CB" w14:textId="62B8797D" w:rsidR="00556E33" w:rsidRPr="00F9050D" w:rsidRDefault="001D7854" w:rsidP="00A2130A">
            <w:pPr>
              <w:jc w:val="both"/>
            </w:pPr>
            <w:r>
              <w:t>-</w:t>
            </w: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C60E3" w14:textId="77777777" w:rsidR="00FB3644" w:rsidRDefault="00FB3644">
      <w:r>
        <w:separator/>
      </w:r>
    </w:p>
  </w:endnote>
  <w:endnote w:type="continuationSeparator" w:id="0">
    <w:p w14:paraId="08DC8E55" w14:textId="77777777" w:rsidR="00FB3644" w:rsidRDefault="00FB3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FC41C1" w14:textId="77777777" w:rsidR="00FB3644" w:rsidRDefault="00FB3644">
      <w:r>
        <w:separator/>
      </w:r>
    </w:p>
  </w:footnote>
  <w:footnote w:type="continuationSeparator" w:id="0">
    <w:p w14:paraId="5B0B13FE" w14:textId="77777777" w:rsidR="00FB3644" w:rsidRDefault="00FB36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E3440"/>
    <w:rsid w:val="000F2D50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1D7854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2E4E8B"/>
    <w:rsid w:val="00311BF5"/>
    <w:rsid w:val="00321EAA"/>
    <w:rsid w:val="00364A15"/>
    <w:rsid w:val="00364A53"/>
    <w:rsid w:val="0036670E"/>
    <w:rsid w:val="00376AF8"/>
    <w:rsid w:val="003C26B6"/>
    <w:rsid w:val="003F4621"/>
    <w:rsid w:val="00405C16"/>
    <w:rsid w:val="00410707"/>
    <w:rsid w:val="004172D7"/>
    <w:rsid w:val="00435796"/>
    <w:rsid w:val="004513B6"/>
    <w:rsid w:val="004579A9"/>
    <w:rsid w:val="00464225"/>
    <w:rsid w:val="00464ED2"/>
    <w:rsid w:val="004834A8"/>
    <w:rsid w:val="004A67C3"/>
    <w:rsid w:val="004B3851"/>
    <w:rsid w:val="004B3E5F"/>
    <w:rsid w:val="004E536B"/>
    <w:rsid w:val="004F38CC"/>
    <w:rsid w:val="00513D0A"/>
    <w:rsid w:val="00521B84"/>
    <w:rsid w:val="00531A0E"/>
    <w:rsid w:val="00531C35"/>
    <w:rsid w:val="00556E33"/>
    <w:rsid w:val="00580DA8"/>
    <w:rsid w:val="00595748"/>
    <w:rsid w:val="005D1906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A03CA"/>
    <w:rsid w:val="006B4689"/>
    <w:rsid w:val="006C5556"/>
    <w:rsid w:val="006C788A"/>
    <w:rsid w:val="006D2AC1"/>
    <w:rsid w:val="00707070"/>
    <w:rsid w:val="007347C3"/>
    <w:rsid w:val="007602F9"/>
    <w:rsid w:val="00786644"/>
    <w:rsid w:val="007A170F"/>
    <w:rsid w:val="007A6128"/>
    <w:rsid w:val="007C3FB8"/>
    <w:rsid w:val="007F1EF3"/>
    <w:rsid w:val="008769A6"/>
    <w:rsid w:val="00880639"/>
    <w:rsid w:val="00891838"/>
    <w:rsid w:val="008A375D"/>
    <w:rsid w:val="008A39D8"/>
    <w:rsid w:val="008B7B3A"/>
    <w:rsid w:val="008E2EA9"/>
    <w:rsid w:val="008E3F40"/>
    <w:rsid w:val="008E5256"/>
    <w:rsid w:val="00933FF5"/>
    <w:rsid w:val="009518AE"/>
    <w:rsid w:val="00A04BDA"/>
    <w:rsid w:val="00A127EA"/>
    <w:rsid w:val="00A127EF"/>
    <w:rsid w:val="00A134F2"/>
    <w:rsid w:val="00A2130A"/>
    <w:rsid w:val="00A60A0D"/>
    <w:rsid w:val="00A8049A"/>
    <w:rsid w:val="00AB0268"/>
    <w:rsid w:val="00AB41DB"/>
    <w:rsid w:val="00AB60FF"/>
    <w:rsid w:val="00AC1F87"/>
    <w:rsid w:val="00AF6554"/>
    <w:rsid w:val="00B01AF4"/>
    <w:rsid w:val="00B03458"/>
    <w:rsid w:val="00B046D5"/>
    <w:rsid w:val="00B10B58"/>
    <w:rsid w:val="00B17D3E"/>
    <w:rsid w:val="00B55976"/>
    <w:rsid w:val="00B656F5"/>
    <w:rsid w:val="00B65DA8"/>
    <w:rsid w:val="00B822BC"/>
    <w:rsid w:val="00B8312B"/>
    <w:rsid w:val="00B87A35"/>
    <w:rsid w:val="00BA4652"/>
    <w:rsid w:val="00BB0338"/>
    <w:rsid w:val="00BC428A"/>
    <w:rsid w:val="00BC6C67"/>
    <w:rsid w:val="00BD4E07"/>
    <w:rsid w:val="00BF1D62"/>
    <w:rsid w:val="00BF66BA"/>
    <w:rsid w:val="00C01830"/>
    <w:rsid w:val="00C23C28"/>
    <w:rsid w:val="00C279F5"/>
    <w:rsid w:val="00C53561"/>
    <w:rsid w:val="00C622CA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E17769"/>
    <w:rsid w:val="00E24896"/>
    <w:rsid w:val="00E84A3C"/>
    <w:rsid w:val="00E95DDD"/>
    <w:rsid w:val="00EA3F58"/>
    <w:rsid w:val="00EA65BA"/>
    <w:rsid w:val="00EE5ABA"/>
    <w:rsid w:val="00F00E22"/>
    <w:rsid w:val="00F11236"/>
    <w:rsid w:val="00F12445"/>
    <w:rsid w:val="00F21524"/>
    <w:rsid w:val="00F377CB"/>
    <w:rsid w:val="00F9050D"/>
    <w:rsid w:val="00FA40BB"/>
    <w:rsid w:val="00FA64FB"/>
    <w:rsid w:val="00FB3644"/>
    <w:rsid w:val="00FC6AC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1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Gordana Mošmondor</cp:lastModifiedBy>
  <cp:revision>3</cp:revision>
  <cp:lastPrinted>2019-05-15T09:56:00Z</cp:lastPrinted>
  <dcterms:created xsi:type="dcterms:W3CDTF">2023-03-10T10:32:00Z</dcterms:created>
  <dcterms:modified xsi:type="dcterms:W3CDTF">2023-03-10T10:33:00Z</dcterms:modified>
</cp:coreProperties>
</file>