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0600961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647D7">
              <w:rPr>
                <w:b/>
                <w:bCs/>
                <w:sz w:val="22"/>
                <w:szCs w:val="22"/>
                <w:u w:val="single"/>
              </w:rPr>
              <w:t xml:space="preserve">ODLUKE O </w:t>
            </w:r>
            <w:r w:rsidR="009B37A9">
              <w:rPr>
                <w:b/>
                <w:bCs/>
                <w:sz w:val="22"/>
                <w:szCs w:val="22"/>
                <w:u w:val="single"/>
              </w:rPr>
              <w:t>PRAVILIMA PROTOKOLA G</w:t>
            </w:r>
            <w:r w:rsidR="003647D7">
              <w:rPr>
                <w:b/>
                <w:bCs/>
                <w:sz w:val="22"/>
                <w:szCs w:val="22"/>
                <w:u w:val="single"/>
              </w:rPr>
              <w:t>RADA IVANCA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40731E8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3647D7">
              <w:t>06. ožujka</w:t>
            </w:r>
            <w:r w:rsidR="00580DA8">
              <w:t xml:space="preserve"> 2023.</w:t>
            </w:r>
            <w:r w:rsidR="00EE5ABA">
              <w:t xml:space="preserve"> </w:t>
            </w:r>
            <w:r w:rsidR="00DE1FB4">
              <w:t xml:space="preserve">do </w:t>
            </w:r>
            <w:r w:rsidR="003647D7">
              <w:t>15</w:t>
            </w:r>
            <w:r w:rsidR="001D7854">
              <w:t>. ožujka</w:t>
            </w:r>
            <w:r w:rsidR="00580DA8">
              <w:t xml:space="preserve"> 2023.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C83E834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3647D7">
              <w:rPr>
                <w:b/>
              </w:rPr>
              <w:t xml:space="preserve">Odluke o </w:t>
            </w:r>
            <w:r w:rsidR="009B37A9">
              <w:rPr>
                <w:b/>
              </w:rPr>
              <w:t>pravilima protokola</w:t>
            </w:r>
            <w:r w:rsidR="003647D7">
              <w:rPr>
                <w:b/>
              </w:rPr>
              <w:t xml:space="preserve"> Grada Ivanca</w:t>
            </w:r>
            <w:r w:rsidR="00580DA8">
              <w:rPr>
                <w:b/>
              </w:rPr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439A6" w14:textId="77777777" w:rsidR="006C0D80" w:rsidRDefault="006C0D80">
      <w:r>
        <w:separator/>
      </w:r>
    </w:p>
  </w:endnote>
  <w:endnote w:type="continuationSeparator" w:id="0">
    <w:p w14:paraId="011FCA0A" w14:textId="77777777" w:rsidR="006C0D80" w:rsidRDefault="006C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15C4E" w14:textId="77777777" w:rsidR="006C0D80" w:rsidRDefault="006C0D80">
      <w:r>
        <w:separator/>
      </w:r>
    </w:p>
  </w:footnote>
  <w:footnote w:type="continuationSeparator" w:id="0">
    <w:p w14:paraId="7648D0E1" w14:textId="77777777" w:rsidR="006C0D80" w:rsidRDefault="006C0D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3</cp:revision>
  <cp:lastPrinted>2019-05-15T09:56:00Z</cp:lastPrinted>
  <dcterms:created xsi:type="dcterms:W3CDTF">2023-03-15T11:05:00Z</dcterms:created>
  <dcterms:modified xsi:type="dcterms:W3CDTF">2023-03-15T11:06:00Z</dcterms:modified>
</cp:coreProperties>
</file>