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1EBE88F4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58738A">
              <w:rPr>
                <w:b/>
                <w:sz w:val="22"/>
                <w:szCs w:val="22"/>
                <w:u w:val="single"/>
              </w:rPr>
              <w:t>P</w:t>
            </w:r>
            <w:r w:rsidR="00DC0265">
              <w:rPr>
                <w:b/>
                <w:sz w:val="22"/>
                <w:szCs w:val="22"/>
                <w:u w:val="single"/>
              </w:rPr>
              <w:t>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A820F6F" w14:textId="65EF8E2B" w:rsidR="0049715F" w:rsidRPr="0049715F" w:rsidRDefault="005950C2" w:rsidP="0049715F">
            <w:pPr>
              <w:jc w:val="center"/>
              <w:rPr>
                <w:b/>
              </w:rPr>
            </w:pPr>
            <w:bookmarkStart w:id="1" w:name="_Hlk511800575"/>
            <w:r w:rsidRPr="0058738A">
              <w:rPr>
                <w:b/>
              </w:rPr>
              <w:t xml:space="preserve">ODLUKE </w:t>
            </w:r>
            <w:r w:rsidRPr="0049715F">
              <w:rPr>
                <w:b/>
              </w:rPr>
              <w:t xml:space="preserve">O </w:t>
            </w:r>
            <w:r w:rsidR="0049715F" w:rsidRPr="0049715F">
              <w:rPr>
                <w:b/>
              </w:rPr>
              <w:t>POKRETANJU POSTUPKA STAVLJANJA IZVAN SNAGE</w:t>
            </w:r>
          </w:p>
          <w:p w14:paraId="00AC67CF" w14:textId="77777777" w:rsidR="003C5346" w:rsidRDefault="0049715F" w:rsidP="0049715F">
            <w:pPr>
              <w:jc w:val="center"/>
              <w:rPr>
                <w:b/>
              </w:rPr>
            </w:pPr>
            <w:r w:rsidRPr="0049715F">
              <w:rPr>
                <w:b/>
              </w:rPr>
              <w:t>DETALJNOG PLANA UREĐENJA</w:t>
            </w:r>
          </w:p>
          <w:p w14:paraId="277F62E6" w14:textId="4AB44448" w:rsidR="0049715F" w:rsidRPr="0049715F" w:rsidRDefault="003C5346" w:rsidP="0049715F">
            <w:pPr>
              <w:jc w:val="center"/>
              <w:rPr>
                <w:b/>
              </w:rPr>
            </w:pPr>
            <w:r w:rsidRPr="003C5346">
              <w:rPr>
                <w:b/>
              </w:rPr>
              <w:t>POVRŠINE SPORTSKO-REKREACIJSKE NAMJENE „JEZERA“ U IVANCU</w:t>
            </w:r>
          </w:p>
          <w:bookmarkEnd w:id="1"/>
          <w:p w14:paraId="102293A8" w14:textId="49E1116A" w:rsidR="0000653B" w:rsidRPr="0058738A" w:rsidRDefault="0000653B" w:rsidP="0049715F">
            <w:pPr>
              <w:rPr>
                <w:b/>
                <w:sz w:val="22"/>
                <w:szCs w:val="22"/>
              </w:rPr>
            </w:pP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375B634D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9B06E0">
              <w:t>8</w:t>
            </w:r>
            <w:r w:rsidR="001D4AFD">
              <w:t xml:space="preserve">. </w:t>
            </w:r>
            <w:r w:rsidR="009B06E0">
              <w:t>svibnja</w:t>
            </w:r>
            <w:r w:rsidR="001D4AFD">
              <w:t xml:space="preserve"> do </w:t>
            </w:r>
            <w:r w:rsidR="009B06E0">
              <w:t>6</w:t>
            </w:r>
            <w:r w:rsidR="001D4AFD">
              <w:t xml:space="preserve">. </w:t>
            </w:r>
            <w:r w:rsidR="009B06E0">
              <w:t xml:space="preserve">lipnja </w:t>
            </w:r>
            <w:r w:rsidR="001D4AFD" w:rsidRPr="003F3A7F">
              <w:t>20</w:t>
            </w:r>
            <w:r w:rsidR="009B06E0">
              <w:t>23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05F986FA" w:rsidR="0000653B" w:rsidRPr="00F9050D" w:rsidRDefault="005D50D5" w:rsidP="0049715F">
            <w:pPr>
              <w:jc w:val="both"/>
            </w:pPr>
            <w:r>
              <w:t xml:space="preserve">Cilj provođenja </w:t>
            </w:r>
            <w:r w:rsidR="0049715F">
              <w:t xml:space="preserve">savjetovanja sa zainteresiranom javnošću je upoznavanje javnosti s prijedlogom </w:t>
            </w:r>
            <w:r w:rsidR="0049715F" w:rsidRPr="0049715F">
              <w:rPr>
                <w:b/>
                <w:bCs/>
              </w:rPr>
              <w:t>O</w:t>
            </w:r>
            <w:r w:rsidR="0049715F" w:rsidRPr="001D4AFD">
              <w:rPr>
                <w:b/>
                <w:bCs/>
              </w:rPr>
              <w:t xml:space="preserve">dluke </w:t>
            </w:r>
            <w:r w:rsidR="0049715F" w:rsidRPr="0049715F">
              <w:rPr>
                <w:b/>
              </w:rPr>
              <w:t>pokretanju postupka stavljanja izvan snage</w:t>
            </w:r>
            <w:r w:rsidR="0049715F">
              <w:rPr>
                <w:b/>
              </w:rPr>
              <w:t xml:space="preserve"> </w:t>
            </w:r>
            <w:r w:rsidR="003C5346" w:rsidRPr="003C5346">
              <w:rPr>
                <w:b/>
              </w:rPr>
              <w:t>Detaljnog plana uređenja površine sportsko-rekreacijske namjene „Jezera“ u Ivancu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Default="0000653B" w:rsidP="0000653B">
      <w:pPr>
        <w:jc w:val="center"/>
      </w:pPr>
    </w:p>
    <w:p w14:paraId="646739AC" w14:textId="77777777" w:rsidR="00D85DC1" w:rsidRDefault="00D85DC1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3544"/>
        <w:gridCol w:w="3118"/>
      </w:tblGrid>
      <w:tr w:rsidR="00D85DC1" w:rsidRPr="00F9050D" w14:paraId="6C1F6124" w14:textId="77777777" w:rsidTr="00022EB2">
        <w:trPr>
          <w:trHeight w:val="1160"/>
        </w:trPr>
        <w:tc>
          <w:tcPr>
            <w:tcW w:w="568" w:type="dxa"/>
            <w:vAlign w:val="center"/>
          </w:tcPr>
          <w:p w14:paraId="2D5B35F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Red.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1F3270FE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6D258A73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543D573C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544" w:type="dxa"/>
            <w:vAlign w:val="center"/>
          </w:tcPr>
          <w:p w14:paraId="50488392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08EC4BA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D85DC1" w:rsidRPr="00F9050D" w14:paraId="3343F1FC" w14:textId="77777777" w:rsidTr="004423EB">
        <w:trPr>
          <w:trHeight w:val="97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ADE9E9D" w14:textId="35A680EC" w:rsidR="00D85DC1" w:rsidRPr="00F9050D" w:rsidRDefault="004423EB" w:rsidP="00022EB2"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9779C51" w14:textId="4FACA657" w:rsidR="00D85DC1" w:rsidRPr="00F9050D" w:rsidRDefault="004423EB" w:rsidP="00022EB2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B49A82" w14:textId="2D7631D2" w:rsidR="00D85DC1" w:rsidRPr="00F9050D" w:rsidRDefault="004423EB" w:rsidP="00022EB2">
            <w:r>
              <w:t>-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79820DA" w14:textId="77777777" w:rsidR="00D85DC1" w:rsidRPr="00F9050D" w:rsidRDefault="00D85DC1" w:rsidP="00022EB2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2312ACF" w14:textId="2A621371" w:rsidR="00D85DC1" w:rsidRPr="00F9050D" w:rsidRDefault="004423EB" w:rsidP="00022EB2">
            <w:pPr>
              <w:jc w:val="both"/>
            </w:pPr>
            <w:r>
              <w:t>-</w:t>
            </w:r>
          </w:p>
        </w:tc>
      </w:tr>
      <w:tr w:rsidR="00D85DC1" w:rsidRPr="00F9050D" w14:paraId="2FCD69C2" w14:textId="77777777" w:rsidTr="00022EB2">
        <w:trPr>
          <w:trHeight w:val="381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F86" w14:textId="77777777" w:rsidR="00D85DC1" w:rsidRPr="00F9050D" w:rsidRDefault="00D85DC1" w:rsidP="00022EB2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13365" w14:textId="77777777" w:rsidR="00D85DC1" w:rsidRPr="00F9050D" w:rsidRDefault="00D85DC1" w:rsidP="00022EB2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85DC1" w:rsidRPr="00F9050D" w14:paraId="2E7F4795" w14:textId="77777777" w:rsidTr="00022EB2">
        <w:trPr>
          <w:trHeight w:val="484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765EF690" w14:textId="77777777" w:rsidR="00D85DC1" w:rsidRDefault="00D85DC1" w:rsidP="00022EB2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3425F045" w14:textId="183BCC8C" w:rsidR="00D85DC1" w:rsidRPr="00F9050D" w:rsidRDefault="00D85DC1" w:rsidP="00022EB2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.2023.</w:t>
            </w:r>
          </w:p>
        </w:tc>
      </w:tr>
    </w:tbl>
    <w:p w14:paraId="47F620D0" w14:textId="77777777" w:rsidR="00D85DC1" w:rsidRDefault="00D85DC1" w:rsidP="0000653B">
      <w:pPr>
        <w:jc w:val="center"/>
      </w:pPr>
    </w:p>
    <w:p w14:paraId="1733238D" w14:textId="77777777" w:rsidR="00D85DC1" w:rsidRDefault="00D85DC1" w:rsidP="0000653B">
      <w:pPr>
        <w:jc w:val="center"/>
      </w:pPr>
    </w:p>
    <w:p w14:paraId="13B8A33E" w14:textId="77777777" w:rsidR="00D85DC1" w:rsidRPr="00F9050D" w:rsidRDefault="00D85DC1" w:rsidP="0000653B">
      <w:pPr>
        <w:jc w:val="center"/>
      </w:pPr>
    </w:p>
    <w:bookmarkEnd w:id="0"/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DBC31" w14:textId="77777777" w:rsidR="00065B5D" w:rsidRDefault="00065B5D">
      <w:r>
        <w:separator/>
      </w:r>
    </w:p>
  </w:endnote>
  <w:endnote w:type="continuationSeparator" w:id="0">
    <w:p w14:paraId="2B872CD5" w14:textId="77777777" w:rsidR="00065B5D" w:rsidRDefault="0006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B4EDA" w14:textId="77777777" w:rsidR="00065B5D" w:rsidRDefault="00065B5D">
      <w:r>
        <w:separator/>
      </w:r>
    </w:p>
  </w:footnote>
  <w:footnote w:type="continuationSeparator" w:id="0">
    <w:p w14:paraId="3DCFD909" w14:textId="77777777" w:rsidR="00065B5D" w:rsidRDefault="00065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7347">
    <w:abstractNumId w:val="4"/>
  </w:num>
  <w:num w:numId="2" w16cid:durableId="877662649">
    <w:abstractNumId w:val="1"/>
  </w:num>
  <w:num w:numId="3" w16cid:durableId="661158282">
    <w:abstractNumId w:val="6"/>
  </w:num>
  <w:num w:numId="4" w16cid:durableId="862092816">
    <w:abstractNumId w:val="8"/>
  </w:num>
  <w:num w:numId="5" w16cid:durableId="570163687">
    <w:abstractNumId w:val="3"/>
  </w:num>
  <w:num w:numId="6" w16cid:durableId="134178200">
    <w:abstractNumId w:val="0"/>
  </w:num>
  <w:num w:numId="7" w16cid:durableId="937131132">
    <w:abstractNumId w:val="10"/>
  </w:num>
  <w:num w:numId="8" w16cid:durableId="1427964912">
    <w:abstractNumId w:val="5"/>
  </w:num>
  <w:num w:numId="9" w16cid:durableId="2144302245">
    <w:abstractNumId w:val="2"/>
  </w:num>
  <w:num w:numId="10" w16cid:durableId="1993677042">
    <w:abstractNumId w:val="7"/>
  </w:num>
  <w:num w:numId="11" w16cid:durableId="174149604">
    <w:abstractNumId w:val="11"/>
  </w:num>
  <w:num w:numId="12" w16cid:durableId="1371220574">
    <w:abstractNumId w:val="12"/>
  </w:num>
  <w:num w:numId="13" w16cid:durableId="1790586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6356"/>
    <w:rsid w:val="000418E8"/>
    <w:rsid w:val="00047182"/>
    <w:rsid w:val="00065B5D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66E7B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C5346"/>
    <w:rsid w:val="003E5223"/>
    <w:rsid w:val="003F4621"/>
    <w:rsid w:val="00410707"/>
    <w:rsid w:val="00437C95"/>
    <w:rsid w:val="004423EB"/>
    <w:rsid w:val="004513B6"/>
    <w:rsid w:val="00466C59"/>
    <w:rsid w:val="004834A8"/>
    <w:rsid w:val="00486ABC"/>
    <w:rsid w:val="0049715F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8738A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00E5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A4AC9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9B06E0"/>
    <w:rsid w:val="009D589F"/>
    <w:rsid w:val="00A127EF"/>
    <w:rsid w:val="00A13A37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658A7"/>
    <w:rsid w:val="00C731B3"/>
    <w:rsid w:val="00CA58A7"/>
    <w:rsid w:val="00CD04D4"/>
    <w:rsid w:val="00D26AB6"/>
    <w:rsid w:val="00D30820"/>
    <w:rsid w:val="00D50F99"/>
    <w:rsid w:val="00D66642"/>
    <w:rsid w:val="00D85817"/>
    <w:rsid w:val="00D85DC1"/>
    <w:rsid w:val="00DB223B"/>
    <w:rsid w:val="00DB6A4D"/>
    <w:rsid w:val="00DC0265"/>
    <w:rsid w:val="00DC7F47"/>
    <w:rsid w:val="00DE359C"/>
    <w:rsid w:val="00DF3977"/>
    <w:rsid w:val="00DF6284"/>
    <w:rsid w:val="00E147DE"/>
    <w:rsid w:val="00E176FC"/>
    <w:rsid w:val="00E17769"/>
    <w:rsid w:val="00E245CA"/>
    <w:rsid w:val="00E24896"/>
    <w:rsid w:val="00E33EA1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2023-06-06T09:54:00Z</cp:lastPrinted>
  <dcterms:created xsi:type="dcterms:W3CDTF">2023-06-06T09:54:00Z</dcterms:created>
  <dcterms:modified xsi:type="dcterms:W3CDTF">2023-06-06T09:55:00Z</dcterms:modified>
</cp:coreProperties>
</file>