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2C0FB029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50B42D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198755BF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70E5D302" w14:textId="1EBE88F4"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58738A">
              <w:rPr>
                <w:b/>
                <w:sz w:val="22"/>
                <w:szCs w:val="22"/>
                <w:u w:val="single"/>
              </w:rPr>
              <w:t>P</w:t>
            </w:r>
            <w:r w:rsidR="00DC0265">
              <w:rPr>
                <w:b/>
                <w:sz w:val="22"/>
                <w:szCs w:val="22"/>
                <w:u w:val="single"/>
              </w:rPr>
              <w:t>rijedlo</w:t>
            </w:r>
            <w:r w:rsidR="001B3B52">
              <w:rPr>
                <w:b/>
                <w:sz w:val="22"/>
                <w:szCs w:val="22"/>
                <w:u w:val="single"/>
              </w:rPr>
              <w:t>g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14:paraId="3BDCE3D2" w14:textId="77777777" w:rsidR="005D50D5" w:rsidRDefault="005D50D5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1A820F6F" w14:textId="65EF8E2B" w:rsidR="0049715F" w:rsidRPr="0049715F" w:rsidRDefault="005950C2" w:rsidP="0049715F">
            <w:pPr>
              <w:jc w:val="center"/>
              <w:rPr>
                <w:b/>
              </w:rPr>
            </w:pPr>
            <w:bookmarkStart w:id="1" w:name="_Hlk511800575"/>
            <w:r w:rsidRPr="0058738A">
              <w:rPr>
                <w:b/>
              </w:rPr>
              <w:t xml:space="preserve">ODLUKE </w:t>
            </w:r>
            <w:r w:rsidRPr="0049715F">
              <w:rPr>
                <w:b/>
              </w:rPr>
              <w:t xml:space="preserve">O </w:t>
            </w:r>
            <w:r w:rsidR="0049715F" w:rsidRPr="0049715F">
              <w:rPr>
                <w:b/>
              </w:rPr>
              <w:t>POKRETANJU POSTUPKA STAVLJANJA IZVAN SNAGE</w:t>
            </w:r>
          </w:p>
          <w:p w14:paraId="277F62E6" w14:textId="77777777" w:rsidR="0049715F" w:rsidRPr="0049715F" w:rsidRDefault="0049715F" w:rsidP="0049715F">
            <w:pPr>
              <w:jc w:val="center"/>
              <w:rPr>
                <w:b/>
              </w:rPr>
            </w:pPr>
            <w:r w:rsidRPr="0049715F">
              <w:rPr>
                <w:b/>
              </w:rPr>
              <w:t>DETALJNOG PLANA UREĐENJA ZONE C-3 U IVANCU</w:t>
            </w:r>
          </w:p>
          <w:bookmarkEnd w:id="1"/>
          <w:p w14:paraId="102293A8" w14:textId="49E1116A" w:rsidR="0000653B" w:rsidRPr="0058738A" w:rsidRDefault="0000653B" w:rsidP="0049715F">
            <w:pPr>
              <w:rPr>
                <w:b/>
                <w:sz w:val="22"/>
                <w:szCs w:val="22"/>
              </w:rPr>
            </w:pPr>
          </w:p>
        </w:tc>
      </w:tr>
      <w:tr w:rsidR="0000653B" w:rsidRPr="00F9050D" w14:paraId="7D17432B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77F13F53" w14:textId="375B634D" w:rsidR="0000653B" w:rsidRPr="00F9050D" w:rsidRDefault="0000653B" w:rsidP="001D4AFD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9B06E0">
              <w:t>8</w:t>
            </w:r>
            <w:r w:rsidR="001D4AFD">
              <w:t xml:space="preserve">. </w:t>
            </w:r>
            <w:r w:rsidR="009B06E0">
              <w:t>svibnja</w:t>
            </w:r>
            <w:r w:rsidR="001D4AFD">
              <w:t xml:space="preserve"> do </w:t>
            </w:r>
            <w:r w:rsidR="009B06E0">
              <w:t>6</w:t>
            </w:r>
            <w:r w:rsidR="001D4AFD">
              <w:t xml:space="preserve">. </w:t>
            </w:r>
            <w:r w:rsidR="009B06E0">
              <w:t xml:space="preserve">lipnja </w:t>
            </w:r>
            <w:r w:rsidR="001D4AFD" w:rsidRPr="003F3A7F">
              <w:t>20</w:t>
            </w:r>
            <w:r w:rsidR="009B06E0">
              <w:t>23</w:t>
            </w:r>
            <w:r w:rsidR="001D4AFD" w:rsidRPr="003F3A7F">
              <w:t>. godin</w:t>
            </w:r>
            <w:r w:rsidR="00DC0265" w:rsidRPr="003F3A7F">
              <w:t>e</w:t>
            </w:r>
            <w:r w:rsidR="001832DF">
              <w:t>.</w:t>
            </w:r>
          </w:p>
        </w:tc>
      </w:tr>
      <w:tr w:rsidR="0000653B" w:rsidRPr="00F9050D" w14:paraId="1EA79258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0078B7BE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322DB5E3" w14:textId="58F41A14" w:rsidR="0000653B" w:rsidRPr="00F9050D" w:rsidRDefault="005D50D5" w:rsidP="0049715F">
            <w:pPr>
              <w:jc w:val="both"/>
            </w:pPr>
            <w:r>
              <w:t xml:space="preserve">Cilj provođenja </w:t>
            </w:r>
            <w:r w:rsidR="0049715F">
              <w:t xml:space="preserve">savjetovanja sa zainteresiranom javnošću je upoznavanje javnosti s prijedlogom </w:t>
            </w:r>
            <w:r w:rsidR="0049715F" w:rsidRPr="0049715F">
              <w:rPr>
                <w:b/>
                <w:bCs/>
              </w:rPr>
              <w:t>O</w:t>
            </w:r>
            <w:r w:rsidR="0049715F" w:rsidRPr="001D4AFD">
              <w:rPr>
                <w:b/>
                <w:bCs/>
              </w:rPr>
              <w:t xml:space="preserve">dluke </w:t>
            </w:r>
            <w:r w:rsidR="0049715F" w:rsidRPr="0049715F">
              <w:rPr>
                <w:b/>
              </w:rPr>
              <w:t>pokretanju postupka stavljanja izvan snage</w:t>
            </w:r>
            <w:r w:rsidR="0049715F">
              <w:rPr>
                <w:b/>
              </w:rPr>
              <w:t xml:space="preserve"> D</w:t>
            </w:r>
            <w:r w:rsidR="0049715F" w:rsidRPr="0049715F">
              <w:rPr>
                <w:b/>
              </w:rPr>
              <w:t xml:space="preserve">etaljnog plana uređenja </w:t>
            </w:r>
            <w:r w:rsidR="0049715F">
              <w:rPr>
                <w:b/>
              </w:rPr>
              <w:t>Z</w:t>
            </w:r>
            <w:r w:rsidR="0049715F" w:rsidRPr="0049715F">
              <w:rPr>
                <w:b/>
              </w:rPr>
              <w:t xml:space="preserve">one </w:t>
            </w:r>
            <w:r w:rsidR="0049715F">
              <w:rPr>
                <w:b/>
              </w:rPr>
              <w:t>C</w:t>
            </w:r>
            <w:r w:rsidR="0049715F" w:rsidRPr="0049715F">
              <w:rPr>
                <w:b/>
              </w:rPr>
              <w:t xml:space="preserve">-3 u </w:t>
            </w:r>
            <w:r w:rsidR="0049715F">
              <w:rPr>
                <w:b/>
              </w:rPr>
              <w:t>I</w:t>
            </w:r>
            <w:r w:rsidR="0049715F" w:rsidRPr="0049715F">
              <w:rPr>
                <w:b/>
              </w:rPr>
              <w:t>vancu</w:t>
            </w:r>
            <w:r>
              <w:rPr>
                <w:b/>
              </w:rPr>
              <w:t>,</w:t>
            </w:r>
            <w:r>
              <w:t xml:space="preserve"> te dobivanja mišljenja, primjedbi i prijedloga te eventualno prihvaćanje zakonitih i stručno utemeljenih mišljenja, primjedbi i prijedloga.</w:t>
            </w:r>
          </w:p>
        </w:tc>
      </w:tr>
    </w:tbl>
    <w:p w14:paraId="1DA606E3" w14:textId="77777777" w:rsidR="0000653B" w:rsidRDefault="0000653B" w:rsidP="0000653B">
      <w:pPr>
        <w:jc w:val="center"/>
      </w:pPr>
    </w:p>
    <w:p w14:paraId="646739AC" w14:textId="77777777" w:rsidR="00D85DC1" w:rsidRDefault="00D85DC1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276"/>
        <w:gridCol w:w="3544"/>
        <w:gridCol w:w="3118"/>
      </w:tblGrid>
      <w:tr w:rsidR="00D85DC1" w:rsidRPr="00F9050D" w14:paraId="6C1F6124" w14:textId="77777777" w:rsidTr="00022EB2">
        <w:trPr>
          <w:trHeight w:val="1160"/>
        </w:trPr>
        <w:tc>
          <w:tcPr>
            <w:tcW w:w="568" w:type="dxa"/>
            <w:vAlign w:val="center"/>
          </w:tcPr>
          <w:p w14:paraId="2D5B35FA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Red. br</w:t>
            </w:r>
            <w:r w:rsidRPr="00F9050D">
              <w:rPr>
                <w:b/>
              </w:rPr>
              <w:t>.</w:t>
            </w:r>
          </w:p>
        </w:tc>
        <w:tc>
          <w:tcPr>
            <w:tcW w:w="1417" w:type="dxa"/>
            <w:vAlign w:val="center"/>
          </w:tcPr>
          <w:p w14:paraId="1F3270FE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276" w:type="dxa"/>
            <w:vAlign w:val="center"/>
          </w:tcPr>
          <w:p w14:paraId="6D258A73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543D573C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544" w:type="dxa"/>
            <w:vAlign w:val="center"/>
          </w:tcPr>
          <w:p w14:paraId="50488392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08EC4BAA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D85DC1" w:rsidRPr="00F9050D" w14:paraId="3343F1FC" w14:textId="77777777" w:rsidTr="004423EB">
        <w:trPr>
          <w:trHeight w:val="978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0ADE9E9D" w14:textId="35A680EC" w:rsidR="00D85DC1" w:rsidRPr="00F9050D" w:rsidRDefault="004423EB" w:rsidP="00022EB2">
            <w: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9779C51" w14:textId="4FACA657" w:rsidR="00D85DC1" w:rsidRPr="00F9050D" w:rsidRDefault="004423EB" w:rsidP="00022EB2"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CB49A82" w14:textId="2D7631D2" w:rsidR="00D85DC1" w:rsidRPr="00F9050D" w:rsidRDefault="004423EB" w:rsidP="00022EB2">
            <w:r>
              <w:t>-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579820DA" w14:textId="77777777" w:rsidR="00D85DC1" w:rsidRPr="00F9050D" w:rsidRDefault="00D85DC1" w:rsidP="00022EB2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02312ACF" w14:textId="2A621371" w:rsidR="00D85DC1" w:rsidRPr="00F9050D" w:rsidRDefault="004423EB" w:rsidP="00022EB2">
            <w:pPr>
              <w:jc w:val="both"/>
            </w:pPr>
            <w:r>
              <w:t>-</w:t>
            </w:r>
          </w:p>
        </w:tc>
      </w:tr>
      <w:tr w:rsidR="00D85DC1" w:rsidRPr="00F9050D" w14:paraId="2FCD69C2" w14:textId="77777777" w:rsidTr="00022EB2">
        <w:trPr>
          <w:trHeight w:val="381"/>
        </w:trPr>
        <w:tc>
          <w:tcPr>
            <w:tcW w:w="32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F86" w14:textId="77777777" w:rsidR="00D85DC1" w:rsidRPr="00F9050D" w:rsidRDefault="00D85DC1" w:rsidP="00022EB2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713365" w14:textId="77777777" w:rsidR="00D85DC1" w:rsidRPr="00F9050D" w:rsidRDefault="00D85DC1" w:rsidP="00022EB2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D85DC1" w:rsidRPr="00F9050D" w14:paraId="2E7F4795" w14:textId="77777777" w:rsidTr="00022EB2">
        <w:trPr>
          <w:trHeight w:val="484"/>
        </w:trPr>
        <w:tc>
          <w:tcPr>
            <w:tcW w:w="3261" w:type="dxa"/>
            <w:gridSpan w:val="3"/>
            <w:tcBorders>
              <w:top w:val="single" w:sz="4" w:space="0" w:color="auto"/>
            </w:tcBorders>
            <w:vAlign w:val="center"/>
          </w:tcPr>
          <w:p w14:paraId="765EF690" w14:textId="77777777" w:rsidR="00D85DC1" w:rsidRDefault="00D85DC1" w:rsidP="00022EB2">
            <w:r>
              <w:t>Datum dokumenta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</w:tcBorders>
            <w:vAlign w:val="center"/>
          </w:tcPr>
          <w:p w14:paraId="3425F045" w14:textId="183BCC8C" w:rsidR="00D85DC1" w:rsidRPr="00F9050D" w:rsidRDefault="00D85DC1" w:rsidP="00022EB2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7</w:t>
            </w:r>
            <w:r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6</w:t>
            </w:r>
            <w:r>
              <w:rPr>
                <w:rFonts w:eastAsia="Calibri"/>
                <w:sz w:val="22"/>
                <w:szCs w:val="22"/>
              </w:rPr>
              <w:t>.2023.</w:t>
            </w:r>
          </w:p>
        </w:tc>
      </w:tr>
    </w:tbl>
    <w:p w14:paraId="47F620D0" w14:textId="77777777" w:rsidR="00D85DC1" w:rsidRDefault="00D85DC1" w:rsidP="0000653B">
      <w:pPr>
        <w:jc w:val="center"/>
      </w:pPr>
    </w:p>
    <w:p w14:paraId="1733238D" w14:textId="77777777" w:rsidR="00D85DC1" w:rsidRDefault="00D85DC1" w:rsidP="0000653B">
      <w:pPr>
        <w:jc w:val="center"/>
      </w:pPr>
    </w:p>
    <w:p w14:paraId="13B8A33E" w14:textId="77777777" w:rsidR="00D85DC1" w:rsidRPr="00F9050D" w:rsidRDefault="00D85DC1" w:rsidP="0000653B">
      <w:pPr>
        <w:jc w:val="center"/>
      </w:pPr>
    </w:p>
    <w:bookmarkEnd w:id="0"/>
    <w:p w14:paraId="4573F0F9" w14:textId="77777777" w:rsidR="007347C3" w:rsidRDefault="007347C3" w:rsidP="00A127EF"/>
    <w:p w14:paraId="0BF05AA3" w14:textId="77777777"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968AB" w14:textId="77777777" w:rsidR="00491940" w:rsidRDefault="00491940">
      <w:r>
        <w:separator/>
      </w:r>
    </w:p>
  </w:endnote>
  <w:endnote w:type="continuationSeparator" w:id="0">
    <w:p w14:paraId="283F6E20" w14:textId="77777777" w:rsidR="00491940" w:rsidRDefault="00491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3442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5C2B0A06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9D789" w14:textId="77777777" w:rsidR="00491940" w:rsidRDefault="00491940">
      <w:r>
        <w:separator/>
      </w:r>
    </w:p>
  </w:footnote>
  <w:footnote w:type="continuationSeparator" w:id="0">
    <w:p w14:paraId="42784E87" w14:textId="77777777" w:rsidR="00491940" w:rsidRDefault="00491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387347">
    <w:abstractNumId w:val="4"/>
  </w:num>
  <w:num w:numId="2" w16cid:durableId="877662649">
    <w:abstractNumId w:val="1"/>
  </w:num>
  <w:num w:numId="3" w16cid:durableId="661158282">
    <w:abstractNumId w:val="6"/>
  </w:num>
  <w:num w:numId="4" w16cid:durableId="862092816">
    <w:abstractNumId w:val="8"/>
  </w:num>
  <w:num w:numId="5" w16cid:durableId="570163687">
    <w:abstractNumId w:val="3"/>
  </w:num>
  <w:num w:numId="6" w16cid:durableId="134178200">
    <w:abstractNumId w:val="0"/>
  </w:num>
  <w:num w:numId="7" w16cid:durableId="937131132">
    <w:abstractNumId w:val="10"/>
  </w:num>
  <w:num w:numId="8" w16cid:durableId="1427964912">
    <w:abstractNumId w:val="5"/>
  </w:num>
  <w:num w:numId="9" w16cid:durableId="2144302245">
    <w:abstractNumId w:val="2"/>
  </w:num>
  <w:num w:numId="10" w16cid:durableId="1993677042">
    <w:abstractNumId w:val="7"/>
  </w:num>
  <w:num w:numId="11" w16cid:durableId="174149604">
    <w:abstractNumId w:val="11"/>
  </w:num>
  <w:num w:numId="12" w16cid:durableId="1371220574">
    <w:abstractNumId w:val="12"/>
  </w:num>
  <w:num w:numId="13" w16cid:durableId="17905862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26356"/>
    <w:rsid w:val="000418E8"/>
    <w:rsid w:val="00047182"/>
    <w:rsid w:val="00074787"/>
    <w:rsid w:val="00095F4B"/>
    <w:rsid w:val="00097807"/>
    <w:rsid w:val="000A7786"/>
    <w:rsid w:val="000B3BFF"/>
    <w:rsid w:val="000C0DB1"/>
    <w:rsid w:val="000C11B0"/>
    <w:rsid w:val="000C75F9"/>
    <w:rsid w:val="000D57A8"/>
    <w:rsid w:val="000F675B"/>
    <w:rsid w:val="00103622"/>
    <w:rsid w:val="00110262"/>
    <w:rsid w:val="00114C96"/>
    <w:rsid w:val="001158A5"/>
    <w:rsid w:val="001633D4"/>
    <w:rsid w:val="00166E7B"/>
    <w:rsid w:val="00182196"/>
    <w:rsid w:val="001832DF"/>
    <w:rsid w:val="001A42C1"/>
    <w:rsid w:val="001B3B52"/>
    <w:rsid w:val="001C57F6"/>
    <w:rsid w:val="001D4AFD"/>
    <w:rsid w:val="00206045"/>
    <w:rsid w:val="0024008A"/>
    <w:rsid w:val="002934AA"/>
    <w:rsid w:val="002966DF"/>
    <w:rsid w:val="002C0340"/>
    <w:rsid w:val="002D4F0D"/>
    <w:rsid w:val="00301DAF"/>
    <w:rsid w:val="00324261"/>
    <w:rsid w:val="00333B17"/>
    <w:rsid w:val="00364A53"/>
    <w:rsid w:val="0036670E"/>
    <w:rsid w:val="003863E1"/>
    <w:rsid w:val="003C26B6"/>
    <w:rsid w:val="003E5223"/>
    <w:rsid w:val="003F4621"/>
    <w:rsid w:val="00410707"/>
    <w:rsid w:val="00437C95"/>
    <w:rsid w:val="004423EB"/>
    <w:rsid w:val="004513B6"/>
    <w:rsid w:val="00466C59"/>
    <w:rsid w:val="004834A8"/>
    <w:rsid w:val="00486ABC"/>
    <w:rsid w:val="00491940"/>
    <w:rsid w:val="0049715F"/>
    <w:rsid w:val="004A67C3"/>
    <w:rsid w:val="004B3851"/>
    <w:rsid w:val="004B3E5F"/>
    <w:rsid w:val="004F235D"/>
    <w:rsid w:val="004F503B"/>
    <w:rsid w:val="00531C35"/>
    <w:rsid w:val="00533E22"/>
    <w:rsid w:val="00535752"/>
    <w:rsid w:val="00556E33"/>
    <w:rsid w:val="0058738A"/>
    <w:rsid w:val="005950C2"/>
    <w:rsid w:val="00595748"/>
    <w:rsid w:val="005D24F1"/>
    <w:rsid w:val="005D3E3E"/>
    <w:rsid w:val="005D50D5"/>
    <w:rsid w:val="005F0F49"/>
    <w:rsid w:val="00621DE8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6F6FD9"/>
    <w:rsid w:val="00731BC2"/>
    <w:rsid w:val="007347C3"/>
    <w:rsid w:val="00757188"/>
    <w:rsid w:val="00766208"/>
    <w:rsid w:val="007A170F"/>
    <w:rsid w:val="007A6128"/>
    <w:rsid w:val="007C3FB8"/>
    <w:rsid w:val="008769A6"/>
    <w:rsid w:val="00880639"/>
    <w:rsid w:val="00891838"/>
    <w:rsid w:val="008978F2"/>
    <w:rsid w:val="008A375D"/>
    <w:rsid w:val="008A4AC9"/>
    <w:rsid w:val="008B7B3A"/>
    <w:rsid w:val="008C4D64"/>
    <w:rsid w:val="008E3F40"/>
    <w:rsid w:val="008E5256"/>
    <w:rsid w:val="00925584"/>
    <w:rsid w:val="009518AE"/>
    <w:rsid w:val="00963D14"/>
    <w:rsid w:val="00987FAF"/>
    <w:rsid w:val="00992BB6"/>
    <w:rsid w:val="009B06E0"/>
    <w:rsid w:val="009D589F"/>
    <w:rsid w:val="00A127EF"/>
    <w:rsid w:val="00A13A37"/>
    <w:rsid w:val="00A2130A"/>
    <w:rsid w:val="00AB0268"/>
    <w:rsid w:val="00AB60FF"/>
    <w:rsid w:val="00B01AF4"/>
    <w:rsid w:val="00B03458"/>
    <w:rsid w:val="00B10B58"/>
    <w:rsid w:val="00B32C91"/>
    <w:rsid w:val="00B656F5"/>
    <w:rsid w:val="00B65DA8"/>
    <w:rsid w:val="00B822BC"/>
    <w:rsid w:val="00BA4652"/>
    <w:rsid w:val="00BB0338"/>
    <w:rsid w:val="00BC6C67"/>
    <w:rsid w:val="00BF0002"/>
    <w:rsid w:val="00BF1D62"/>
    <w:rsid w:val="00BF66BA"/>
    <w:rsid w:val="00C0206E"/>
    <w:rsid w:val="00C0594C"/>
    <w:rsid w:val="00C14315"/>
    <w:rsid w:val="00C53561"/>
    <w:rsid w:val="00C622CA"/>
    <w:rsid w:val="00C658A7"/>
    <w:rsid w:val="00C731B3"/>
    <w:rsid w:val="00CA58A7"/>
    <w:rsid w:val="00CD04D4"/>
    <w:rsid w:val="00D26AB6"/>
    <w:rsid w:val="00D30820"/>
    <w:rsid w:val="00D50F99"/>
    <w:rsid w:val="00D66642"/>
    <w:rsid w:val="00D85817"/>
    <w:rsid w:val="00D85DC1"/>
    <w:rsid w:val="00DB223B"/>
    <w:rsid w:val="00DB6A4D"/>
    <w:rsid w:val="00DC0265"/>
    <w:rsid w:val="00DC7F47"/>
    <w:rsid w:val="00DE359C"/>
    <w:rsid w:val="00DF3977"/>
    <w:rsid w:val="00DF6284"/>
    <w:rsid w:val="00E147DE"/>
    <w:rsid w:val="00E176FC"/>
    <w:rsid w:val="00E17769"/>
    <w:rsid w:val="00E24896"/>
    <w:rsid w:val="00E33EA1"/>
    <w:rsid w:val="00E84A3C"/>
    <w:rsid w:val="00E855F4"/>
    <w:rsid w:val="00EA3F58"/>
    <w:rsid w:val="00EF0EE5"/>
    <w:rsid w:val="00F00E22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3B6CF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2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3</cp:revision>
  <cp:lastPrinted>2023-06-06T09:51:00Z</cp:lastPrinted>
  <dcterms:created xsi:type="dcterms:W3CDTF">2023-06-06T09:52:00Z</dcterms:created>
  <dcterms:modified xsi:type="dcterms:W3CDTF">2023-06-06T09:54:00Z</dcterms:modified>
</cp:coreProperties>
</file>