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1EBE88F4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58738A">
              <w:rPr>
                <w:b/>
                <w:sz w:val="22"/>
                <w:szCs w:val="22"/>
                <w:u w:val="single"/>
              </w:rPr>
              <w:t>P</w:t>
            </w:r>
            <w:r w:rsidR="00DC0265">
              <w:rPr>
                <w:b/>
                <w:sz w:val="22"/>
                <w:szCs w:val="22"/>
                <w:u w:val="single"/>
              </w:rPr>
              <w:t>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02293A8" w14:textId="7574BF3A" w:rsidR="0000653B" w:rsidRPr="0058738A" w:rsidRDefault="005950C2" w:rsidP="00DC0265">
            <w:pPr>
              <w:jc w:val="center"/>
              <w:rPr>
                <w:b/>
                <w:sz w:val="22"/>
                <w:szCs w:val="22"/>
              </w:rPr>
            </w:pPr>
            <w:bookmarkStart w:id="1" w:name="_Hlk511800575"/>
            <w:r w:rsidRPr="0058738A">
              <w:rPr>
                <w:b/>
              </w:rPr>
              <w:t xml:space="preserve">ODLUKE O </w:t>
            </w:r>
            <w:r w:rsidR="006F6FD9" w:rsidRPr="0058738A">
              <w:rPr>
                <w:b/>
              </w:rPr>
              <w:t>IZRADI V</w:t>
            </w:r>
            <w:r w:rsidR="009B06E0" w:rsidRPr="0058738A">
              <w:rPr>
                <w:b/>
              </w:rPr>
              <w:t>II</w:t>
            </w:r>
            <w:r w:rsidR="006F6FD9" w:rsidRPr="0058738A">
              <w:rPr>
                <w:b/>
              </w:rPr>
              <w:t>I. IZMJENA I DOPUNA PROSTORNOG PLANA UREĐENJA GRADA IVANCA</w:t>
            </w:r>
            <w:bookmarkEnd w:id="1"/>
            <w:r w:rsidR="006F6FD9" w:rsidRPr="0058738A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375B634D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9B06E0">
              <w:t>8</w:t>
            </w:r>
            <w:r w:rsidR="001D4AFD">
              <w:t xml:space="preserve">. </w:t>
            </w:r>
            <w:r w:rsidR="009B06E0">
              <w:t>svibnja</w:t>
            </w:r>
            <w:r w:rsidR="001D4AFD">
              <w:t xml:space="preserve"> do </w:t>
            </w:r>
            <w:r w:rsidR="009B06E0">
              <w:t>6</w:t>
            </w:r>
            <w:r w:rsidR="001D4AFD">
              <w:t xml:space="preserve">. </w:t>
            </w:r>
            <w:r w:rsidR="009B06E0">
              <w:t xml:space="preserve">lipnja </w:t>
            </w:r>
            <w:r w:rsidR="001D4AFD" w:rsidRPr="003F3A7F">
              <w:t>20</w:t>
            </w:r>
            <w:r w:rsidR="009B06E0">
              <w:t>23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5CA8D9B5" w:rsidR="0000653B" w:rsidRPr="00F9050D" w:rsidRDefault="005D50D5" w:rsidP="00DC0265">
            <w:pPr>
              <w:jc w:val="both"/>
            </w:pPr>
            <w:r>
              <w:t xml:space="preserve">Cilj provođenja savjetovanja sa zainteresiranom javnošću je upoznavanje javnosti s prijedlogom </w:t>
            </w:r>
            <w:r w:rsidR="001D4AFD" w:rsidRPr="001D4AFD">
              <w:rPr>
                <w:b/>
                <w:bCs/>
              </w:rPr>
              <w:t>Odluke o izradi V</w:t>
            </w:r>
            <w:r w:rsidR="009B06E0">
              <w:rPr>
                <w:b/>
                <w:bCs/>
              </w:rPr>
              <w:t>II</w:t>
            </w:r>
            <w:r w:rsidR="006F6FD9">
              <w:rPr>
                <w:b/>
                <w:bCs/>
              </w:rPr>
              <w:t>I</w:t>
            </w:r>
            <w:r w:rsidR="001D4AFD" w:rsidRPr="001D4AFD">
              <w:rPr>
                <w:b/>
                <w:bCs/>
              </w:rPr>
              <w:t>. I</w:t>
            </w:r>
            <w:r w:rsidRPr="001D4AFD">
              <w:rPr>
                <w:b/>
                <w:bCs/>
              </w:rPr>
              <w:t xml:space="preserve">zmjena i dopuna </w:t>
            </w:r>
            <w:r w:rsidR="006F6FD9">
              <w:rPr>
                <w:b/>
                <w:bCs/>
              </w:rPr>
              <w:t>Prostornog plana uređenja Grada Ivanc</w:t>
            </w:r>
            <w:r w:rsidR="001D4AFD" w:rsidRPr="001D4AFD">
              <w:rPr>
                <w:b/>
                <w:bCs/>
              </w:rPr>
              <w:t>a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Default="0000653B" w:rsidP="0000653B">
      <w:pPr>
        <w:jc w:val="center"/>
      </w:pPr>
    </w:p>
    <w:p w14:paraId="646739AC" w14:textId="77777777" w:rsidR="00D85DC1" w:rsidRDefault="00D85DC1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276"/>
        <w:gridCol w:w="3544"/>
        <w:gridCol w:w="3118"/>
      </w:tblGrid>
      <w:tr w:rsidR="00D85DC1" w:rsidRPr="00F9050D" w14:paraId="6C1F6124" w14:textId="77777777" w:rsidTr="00022EB2">
        <w:trPr>
          <w:trHeight w:val="1160"/>
        </w:trPr>
        <w:tc>
          <w:tcPr>
            <w:tcW w:w="568" w:type="dxa"/>
            <w:vAlign w:val="center"/>
          </w:tcPr>
          <w:p w14:paraId="2D5B35F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Red. br</w:t>
            </w:r>
            <w:r w:rsidRPr="00F9050D">
              <w:rPr>
                <w:b/>
              </w:rPr>
              <w:t>.</w:t>
            </w:r>
          </w:p>
        </w:tc>
        <w:tc>
          <w:tcPr>
            <w:tcW w:w="1417" w:type="dxa"/>
            <w:vAlign w:val="center"/>
          </w:tcPr>
          <w:p w14:paraId="1F3270FE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276" w:type="dxa"/>
            <w:vAlign w:val="center"/>
          </w:tcPr>
          <w:p w14:paraId="6D258A73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543D573C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544" w:type="dxa"/>
            <w:vAlign w:val="center"/>
          </w:tcPr>
          <w:p w14:paraId="50488392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08EC4BA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D85DC1" w:rsidRPr="00F9050D" w14:paraId="3343F1FC" w14:textId="77777777" w:rsidTr="004423EB">
        <w:trPr>
          <w:trHeight w:val="97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ADE9E9D" w14:textId="35A680EC" w:rsidR="00D85DC1" w:rsidRPr="00F9050D" w:rsidRDefault="004423EB" w:rsidP="00022EB2">
            <w: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9779C51" w14:textId="4FACA657" w:rsidR="00D85DC1" w:rsidRPr="00F9050D" w:rsidRDefault="004423EB" w:rsidP="00022EB2"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B49A82" w14:textId="2D7631D2" w:rsidR="00D85DC1" w:rsidRPr="00F9050D" w:rsidRDefault="004423EB" w:rsidP="00022EB2">
            <w:r>
              <w:t>-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79820DA" w14:textId="77777777" w:rsidR="00D85DC1" w:rsidRPr="00F9050D" w:rsidRDefault="00D85DC1" w:rsidP="00022EB2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2312ACF" w14:textId="2A621371" w:rsidR="00D85DC1" w:rsidRPr="00F9050D" w:rsidRDefault="004423EB" w:rsidP="00022EB2">
            <w:pPr>
              <w:jc w:val="both"/>
            </w:pPr>
            <w:r>
              <w:t>-</w:t>
            </w:r>
          </w:p>
        </w:tc>
      </w:tr>
      <w:tr w:rsidR="00D85DC1" w:rsidRPr="00F9050D" w14:paraId="2FCD69C2" w14:textId="77777777" w:rsidTr="00022EB2">
        <w:trPr>
          <w:trHeight w:val="381"/>
        </w:trPr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F86" w14:textId="77777777" w:rsidR="00D85DC1" w:rsidRPr="00F9050D" w:rsidRDefault="00D85DC1" w:rsidP="00022EB2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13365" w14:textId="77777777" w:rsidR="00D85DC1" w:rsidRPr="00F9050D" w:rsidRDefault="00D85DC1" w:rsidP="00022EB2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D85DC1" w:rsidRPr="00F9050D" w14:paraId="2E7F4795" w14:textId="77777777" w:rsidTr="00022EB2">
        <w:trPr>
          <w:trHeight w:val="484"/>
        </w:trPr>
        <w:tc>
          <w:tcPr>
            <w:tcW w:w="3261" w:type="dxa"/>
            <w:gridSpan w:val="3"/>
            <w:tcBorders>
              <w:top w:val="single" w:sz="4" w:space="0" w:color="auto"/>
            </w:tcBorders>
            <w:vAlign w:val="center"/>
          </w:tcPr>
          <w:p w14:paraId="765EF690" w14:textId="77777777" w:rsidR="00D85DC1" w:rsidRDefault="00D85DC1" w:rsidP="00022EB2">
            <w:r>
              <w:t>Datum dokumenta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  <w:vAlign w:val="center"/>
          </w:tcPr>
          <w:p w14:paraId="3425F045" w14:textId="183BCC8C" w:rsidR="00D85DC1" w:rsidRPr="00F9050D" w:rsidRDefault="00D85DC1" w:rsidP="00022EB2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7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.2023.</w:t>
            </w:r>
          </w:p>
        </w:tc>
      </w:tr>
    </w:tbl>
    <w:p w14:paraId="47F620D0" w14:textId="77777777" w:rsidR="00D85DC1" w:rsidRDefault="00D85DC1" w:rsidP="0000653B">
      <w:pPr>
        <w:jc w:val="center"/>
      </w:pPr>
    </w:p>
    <w:p w14:paraId="1733238D" w14:textId="77777777" w:rsidR="00D85DC1" w:rsidRDefault="00D85DC1" w:rsidP="0000653B">
      <w:pPr>
        <w:jc w:val="center"/>
      </w:pPr>
    </w:p>
    <w:p w14:paraId="13B8A33E" w14:textId="77777777" w:rsidR="00D85DC1" w:rsidRPr="00F9050D" w:rsidRDefault="00D85DC1" w:rsidP="0000653B">
      <w:pPr>
        <w:jc w:val="center"/>
      </w:pPr>
    </w:p>
    <w:bookmarkEnd w:id="0"/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115AC" w14:textId="77777777" w:rsidR="00A82201" w:rsidRDefault="00A82201">
      <w:r>
        <w:separator/>
      </w:r>
    </w:p>
  </w:endnote>
  <w:endnote w:type="continuationSeparator" w:id="0">
    <w:p w14:paraId="7B3888B9" w14:textId="77777777" w:rsidR="00A82201" w:rsidRDefault="00A8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6E757" w14:textId="77777777" w:rsidR="00A82201" w:rsidRDefault="00A82201">
      <w:r>
        <w:separator/>
      </w:r>
    </w:p>
  </w:footnote>
  <w:footnote w:type="continuationSeparator" w:id="0">
    <w:p w14:paraId="1C013A72" w14:textId="77777777" w:rsidR="00A82201" w:rsidRDefault="00A82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87347">
    <w:abstractNumId w:val="4"/>
  </w:num>
  <w:num w:numId="2" w16cid:durableId="877662649">
    <w:abstractNumId w:val="1"/>
  </w:num>
  <w:num w:numId="3" w16cid:durableId="661158282">
    <w:abstractNumId w:val="6"/>
  </w:num>
  <w:num w:numId="4" w16cid:durableId="862092816">
    <w:abstractNumId w:val="8"/>
  </w:num>
  <w:num w:numId="5" w16cid:durableId="570163687">
    <w:abstractNumId w:val="3"/>
  </w:num>
  <w:num w:numId="6" w16cid:durableId="134178200">
    <w:abstractNumId w:val="0"/>
  </w:num>
  <w:num w:numId="7" w16cid:durableId="937131132">
    <w:abstractNumId w:val="10"/>
  </w:num>
  <w:num w:numId="8" w16cid:durableId="1427964912">
    <w:abstractNumId w:val="5"/>
  </w:num>
  <w:num w:numId="9" w16cid:durableId="2144302245">
    <w:abstractNumId w:val="2"/>
  </w:num>
  <w:num w:numId="10" w16cid:durableId="1993677042">
    <w:abstractNumId w:val="7"/>
  </w:num>
  <w:num w:numId="11" w16cid:durableId="174149604">
    <w:abstractNumId w:val="11"/>
  </w:num>
  <w:num w:numId="12" w16cid:durableId="1371220574">
    <w:abstractNumId w:val="12"/>
  </w:num>
  <w:num w:numId="13" w16cid:durableId="17905862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423EB"/>
    <w:rsid w:val="004513B6"/>
    <w:rsid w:val="00466C59"/>
    <w:rsid w:val="004834A8"/>
    <w:rsid w:val="00486ABC"/>
    <w:rsid w:val="004A67C3"/>
    <w:rsid w:val="004B3851"/>
    <w:rsid w:val="004B3E5F"/>
    <w:rsid w:val="004F235D"/>
    <w:rsid w:val="004F503B"/>
    <w:rsid w:val="00531C35"/>
    <w:rsid w:val="00533E22"/>
    <w:rsid w:val="00535752"/>
    <w:rsid w:val="00556E33"/>
    <w:rsid w:val="0058738A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978F2"/>
    <w:rsid w:val="008A375D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9B06E0"/>
    <w:rsid w:val="009D589F"/>
    <w:rsid w:val="00A127EF"/>
    <w:rsid w:val="00A13A37"/>
    <w:rsid w:val="00A2130A"/>
    <w:rsid w:val="00A82201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731B3"/>
    <w:rsid w:val="00CA58A7"/>
    <w:rsid w:val="00CD04D4"/>
    <w:rsid w:val="00D26AB6"/>
    <w:rsid w:val="00D30820"/>
    <w:rsid w:val="00D50F99"/>
    <w:rsid w:val="00D66642"/>
    <w:rsid w:val="00D85817"/>
    <w:rsid w:val="00D85DC1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6</cp:revision>
  <cp:lastPrinted>2019-09-25T04:59:00Z</cp:lastPrinted>
  <dcterms:created xsi:type="dcterms:W3CDTF">2023-06-06T09:41:00Z</dcterms:created>
  <dcterms:modified xsi:type="dcterms:W3CDTF">2023-06-06T09:44:00Z</dcterms:modified>
</cp:coreProperties>
</file>