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2FA63F24" w14:textId="27FFAF5A" w:rsidR="0000653B" w:rsidRPr="00725342" w:rsidRDefault="0000653B" w:rsidP="00B87A35">
            <w:pPr>
              <w:jc w:val="both"/>
              <w:rPr>
                <w:b/>
              </w:rPr>
            </w:pPr>
            <w:r w:rsidRPr="00725342">
              <w:t xml:space="preserve">Naziv akta o kojem je savjetovanje provedeno: </w:t>
            </w:r>
            <w:r w:rsidR="00725342" w:rsidRPr="00725342">
              <w:rPr>
                <w:b/>
              </w:rPr>
              <w:t>Nacrt prijedloga</w:t>
            </w:r>
            <w:r w:rsidR="00725342">
              <w:rPr>
                <w:b/>
              </w:rPr>
              <w:t xml:space="preserve"> </w:t>
            </w:r>
            <w:r w:rsidR="001B2F82" w:rsidRPr="00725342">
              <w:rPr>
                <w:b/>
              </w:rPr>
              <w:t>III. Izmjena i dopuna Programa građenja objekata i uređaja komunalne infrastrukture za 2022. godinu</w:t>
            </w:r>
          </w:p>
          <w:p w14:paraId="0B447092" w14:textId="4CDC3D6A" w:rsidR="00725342" w:rsidRPr="00F9050D" w:rsidRDefault="00725342" w:rsidP="00B87A35">
            <w:pPr>
              <w:jc w:val="both"/>
            </w:pP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51F102BF" w14:textId="563723CB" w:rsidR="001B2F82" w:rsidRPr="00CB3DDC" w:rsidRDefault="0000653B" w:rsidP="001B2F82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1B2F82">
              <w:t>28</w:t>
            </w:r>
            <w:r w:rsidR="001B2F82" w:rsidRPr="00CB3DDC">
              <w:t>. s</w:t>
            </w:r>
            <w:r w:rsidR="001B2F82">
              <w:t>tudenog</w:t>
            </w:r>
            <w:r w:rsidR="001B2F82" w:rsidRPr="00CB3DDC">
              <w:t xml:space="preserve"> do </w:t>
            </w:r>
            <w:r w:rsidR="001B2F82">
              <w:t>09</w:t>
            </w:r>
            <w:r w:rsidR="001B2F82" w:rsidRPr="00CB3DDC">
              <w:t xml:space="preserve">. </w:t>
            </w:r>
            <w:r w:rsidR="001B2F82">
              <w:t>prosinca</w:t>
            </w:r>
            <w:r w:rsidR="001B2F82" w:rsidRPr="00CB3DDC">
              <w:t xml:space="preserve"> 2022. godine</w:t>
            </w:r>
          </w:p>
          <w:p w14:paraId="089B678D" w14:textId="1C65190F" w:rsidR="0000653B" w:rsidRPr="00F9050D" w:rsidRDefault="0000653B" w:rsidP="00A8049A"/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24FE6513" w:rsidR="0000653B" w:rsidRPr="00F9050D" w:rsidRDefault="004513B6" w:rsidP="00601F2B">
            <w:pPr>
              <w:jc w:val="both"/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725342">
              <w:rPr>
                <w:bCs/>
              </w:rPr>
              <w:t>N</w:t>
            </w:r>
            <w:r w:rsidR="00BC428A" w:rsidRPr="00725342">
              <w:rPr>
                <w:bCs/>
              </w:rPr>
              <w:t xml:space="preserve">acrtom </w:t>
            </w:r>
            <w:r w:rsidR="00D53A6F" w:rsidRPr="00725342">
              <w:rPr>
                <w:bCs/>
              </w:rPr>
              <w:t>prijedloga</w:t>
            </w:r>
            <w:r w:rsidR="006979F2" w:rsidRPr="00725342">
              <w:rPr>
                <w:bCs/>
              </w:rPr>
              <w:t xml:space="preserve"> </w:t>
            </w:r>
            <w:r w:rsidR="001B2F82" w:rsidRPr="00725342">
              <w:rPr>
                <w:bCs/>
              </w:rPr>
              <w:t>III. Izmjena i dopuna Programa građenja objekata i uređaja komunalne infrastrukture za 2022. godinu</w:t>
            </w:r>
            <w:r w:rsidR="001B2F82" w:rsidRPr="00725342">
              <w:rPr>
                <w:bCs/>
              </w:rPr>
              <w:t xml:space="preserve">, </w:t>
            </w:r>
            <w:r w:rsidR="00FA40BB" w:rsidRPr="00725342">
              <w:rPr>
                <w:bCs/>
              </w:rPr>
              <w:t>te dobivanja mišljenja, primjedbi i prijedloga te eventualno prihvaćanje zakonitih</w:t>
            </w:r>
            <w:r w:rsidR="00FA40BB" w:rsidRPr="003F3A7F">
              <w:t xml:space="preserve">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3C353" w14:textId="77777777" w:rsidR="00BE4813" w:rsidRDefault="00BE4813">
      <w:r>
        <w:separator/>
      </w:r>
    </w:p>
  </w:endnote>
  <w:endnote w:type="continuationSeparator" w:id="0">
    <w:p w14:paraId="2EB9928F" w14:textId="77777777" w:rsidR="00BE4813" w:rsidRDefault="00BE4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5EAD5" w14:textId="77777777" w:rsidR="00BE4813" w:rsidRDefault="00BE4813">
      <w:r>
        <w:separator/>
      </w:r>
    </w:p>
  </w:footnote>
  <w:footnote w:type="continuationSeparator" w:id="0">
    <w:p w14:paraId="5BFE28E7" w14:textId="77777777" w:rsidR="00BE4813" w:rsidRDefault="00BE48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976566">
    <w:abstractNumId w:val="4"/>
  </w:num>
  <w:num w:numId="2" w16cid:durableId="311981325">
    <w:abstractNumId w:val="1"/>
  </w:num>
  <w:num w:numId="3" w16cid:durableId="811140897">
    <w:abstractNumId w:val="6"/>
  </w:num>
  <w:num w:numId="4" w16cid:durableId="1341084569">
    <w:abstractNumId w:val="8"/>
  </w:num>
  <w:num w:numId="5" w16cid:durableId="476797199">
    <w:abstractNumId w:val="3"/>
  </w:num>
  <w:num w:numId="6" w16cid:durableId="1997604858">
    <w:abstractNumId w:val="0"/>
  </w:num>
  <w:num w:numId="7" w16cid:durableId="164635574">
    <w:abstractNumId w:val="9"/>
  </w:num>
  <w:num w:numId="8" w16cid:durableId="1902861794">
    <w:abstractNumId w:val="5"/>
  </w:num>
  <w:num w:numId="9" w16cid:durableId="2088648136">
    <w:abstractNumId w:val="2"/>
  </w:num>
  <w:num w:numId="10" w16cid:durableId="620845354">
    <w:abstractNumId w:val="7"/>
  </w:num>
  <w:num w:numId="11" w16cid:durableId="1327588048">
    <w:abstractNumId w:val="10"/>
  </w:num>
  <w:num w:numId="12" w16cid:durableId="10307646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453EB"/>
    <w:rsid w:val="001832DF"/>
    <w:rsid w:val="001A42C1"/>
    <w:rsid w:val="001B2F82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C26B6"/>
    <w:rsid w:val="003F4621"/>
    <w:rsid w:val="00410707"/>
    <w:rsid w:val="004513B6"/>
    <w:rsid w:val="00464ED2"/>
    <w:rsid w:val="004832A9"/>
    <w:rsid w:val="004834A8"/>
    <w:rsid w:val="004A67C3"/>
    <w:rsid w:val="004B3851"/>
    <w:rsid w:val="004B3E5F"/>
    <w:rsid w:val="004E536B"/>
    <w:rsid w:val="004F38CC"/>
    <w:rsid w:val="00513D0A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6D7147"/>
    <w:rsid w:val="00725342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27743"/>
    <w:rsid w:val="00A60A0D"/>
    <w:rsid w:val="00A8049A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E4813"/>
    <w:rsid w:val="00BF1D62"/>
    <w:rsid w:val="00BF66BA"/>
    <w:rsid w:val="00C23C28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3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4</cp:revision>
  <cp:lastPrinted>2019-05-15T09:56:00Z</cp:lastPrinted>
  <dcterms:created xsi:type="dcterms:W3CDTF">2023-06-09T08:47:00Z</dcterms:created>
  <dcterms:modified xsi:type="dcterms:W3CDTF">2023-06-09T08:49:00Z</dcterms:modified>
</cp:coreProperties>
</file>