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4366C05B" w14:textId="48EAEECF" w:rsidR="001B0847" w:rsidRDefault="0000653B" w:rsidP="001B0847">
            <w:pPr>
              <w:rPr>
                <w:b/>
              </w:rPr>
            </w:pPr>
            <w:r w:rsidRPr="00725342">
              <w:t xml:space="preserve">Naziv akta o kojem je savjetovanje provedeno: </w:t>
            </w:r>
            <w:r w:rsidR="001B0847" w:rsidRPr="001B0847">
              <w:rPr>
                <w:b/>
                <w:bCs/>
              </w:rPr>
              <w:t>Nacrt prijedloga</w:t>
            </w:r>
            <w:r w:rsidR="001B0847">
              <w:t xml:space="preserve"> </w:t>
            </w:r>
            <w:r w:rsidR="001B0847">
              <w:rPr>
                <w:b/>
                <w:u w:val="single"/>
              </w:rPr>
              <w:t>II. IZMJENA I DOPUNA PROGRAMA ODRŽAVANJA KOMUNALNE INFRASTRUKTURE ZA 2022. GODINU</w:t>
            </w:r>
          </w:p>
          <w:p w14:paraId="0B447092" w14:textId="57EE33E8" w:rsidR="00725342" w:rsidRPr="00F9050D" w:rsidRDefault="00725342" w:rsidP="001B0847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51F102BF" w14:textId="4425F111" w:rsidR="001B2F82" w:rsidRPr="00CB3DDC" w:rsidRDefault="0000653B" w:rsidP="001B2F82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1B2F82">
              <w:t>2</w:t>
            </w:r>
            <w:r w:rsidR="001B0847">
              <w:t>5</w:t>
            </w:r>
            <w:r w:rsidR="001B2F82" w:rsidRPr="00CB3DDC">
              <w:t>. s</w:t>
            </w:r>
            <w:r w:rsidR="001B2F82">
              <w:t>tudenog</w:t>
            </w:r>
            <w:r w:rsidR="001B2F82" w:rsidRPr="00CB3DDC">
              <w:t xml:space="preserve"> do </w:t>
            </w:r>
            <w:r w:rsidR="001B2F82">
              <w:t>09</w:t>
            </w:r>
            <w:r w:rsidR="001B2F82" w:rsidRPr="00CB3DDC">
              <w:t xml:space="preserve">. </w:t>
            </w:r>
            <w:r w:rsidR="001B2F82">
              <w:t>prosinca</w:t>
            </w:r>
            <w:r w:rsidR="001B2F82" w:rsidRPr="00CB3DDC">
              <w:t xml:space="preserve"> 2022. godine</w:t>
            </w:r>
          </w:p>
          <w:p w14:paraId="089B678D" w14:textId="1C65190F" w:rsidR="0000653B" w:rsidRPr="00F9050D" w:rsidRDefault="0000653B" w:rsidP="00A8049A"/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995882C" w:rsidR="0000653B" w:rsidRPr="001B0847" w:rsidRDefault="004513B6" w:rsidP="001B0847">
            <w:pPr>
              <w:jc w:val="both"/>
              <w:rPr>
                <w:bCs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725342">
              <w:rPr>
                <w:bCs/>
              </w:rPr>
              <w:t>N</w:t>
            </w:r>
            <w:r w:rsidR="00BC428A" w:rsidRPr="00725342">
              <w:rPr>
                <w:bCs/>
              </w:rPr>
              <w:t xml:space="preserve">acrtom </w:t>
            </w:r>
            <w:r w:rsidR="00D53A6F" w:rsidRPr="00725342">
              <w:rPr>
                <w:bCs/>
              </w:rPr>
              <w:t>prijedloga</w:t>
            </w:r>
            <w:r w:rsidR="006979F2" w:rsidRPr="00725342">
              <w:rPr>
                <w:bCs/>
              </w:rPr>
              <w:t xml:space="preserve"> </w:t>
            </w:r>
            <w:r w:rsidR="001B0847" w:rsidRPr="001B0847">
              <w:rPr>
                <w:bCs/>
              </w:rPr>
              <w:t>II. IZMJENA I DOPUNA PROGRAMA ODRŽAVANJA KOMUNALNE INFRASTRUKTURE ZA 2022. GODINU</w:t>
            </w:r>
            <w:r w:rsidR="001B0847">
              <w:rPr>
                <w:bCs/>
              </w:rPr>
              <w:t xml:space="preserve">, </w:t>
            </w:r>
            <w:r w:rsidR="00FA40BB" w:rsidRPr="00725342">
              <w:rPr>
                <w:bCs/>
              </w:rPr>
              <w:t>te dobivanja mišljenja, primjedbi i prijedloga te eventualno prihvaćanje zakonitih</w:t>
            </w:r>
            <w:r w:rsidR="00FA40BB" w:rsidRPr="003F3A7F">
              <w:t xml:space="preserve">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D7687" w14:textId="77777777" w:rsidR="00F44124" w:rsidRDefault="00F44124">
      <w:r>
        <w:separator/>
      </w:r>
    </w:p>
  </w:endnote>
  <w:endnote w:type="continuationSeparator" w:id="0">
    <w:p w14:paraId="0EA10BCF" w14:textId="77777777" w:rsidR="00F44124" w:rsidRDefault="00F44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198A" w14:textId="77777777" w:rsidR="00F44124" w:rsidRDefault="00F44124">
      <w:r>
        <w:separator/>
      </w:r>
    </w:p>
  </w:footnote>
  <w:footnote w:type="continuationSeparator" w:id="0">
    <w:p w14:paraId="0B18B868" w14:textId="77777777" w:rsidR="00F44124" w:rsidRDefault="00F44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76566">
    <w:abstractNumId w:val="4"/>
  </w:num>
  <w:num w:numId="2" w16cid:durableId="311981325">
    <w:abstractNumId w:val="1"/>
  </w:num>
  <w:num w:numId="3" w16cid:durableId="811140897">
    <w:abstractNumId w:val="6"/>
  </w:num>
  <w:num w:numId="4" w16cid:durableId="1341084569">
    <w:abstractNumId w:val="8"/>
  </w:num>
  <w:num w:numId="5" w16cid:durableId="476797199">
    <w:abstractNumId w:val="3"/>
  </w:num>
  <w:num w:numId="6" w16cid:durableId="1997604858">
    <w:abstractNumId w:val="0"/>
  </w:num>
  <w:num w:numId="7" w16cid:durableId="164635574">
    <w:abstractNumId w:val="9"/>
  </w:num>
  <w:num w:numId="8" w16cid:durableId="1902861794">
    <w:abstractNumId w:val="5"/>
  </w:num>
  <w:num w:numId="9" w16cid:durableId="2088648136">
    <w:abstractNumId w:val="2"/>
  </w:num>
  <w:num w:numId="10" w16cid:durableId="620845354">
    <w:abstractNumId w:val="7"/>
  </w:num>
  <w:num w:numId="11" w16cid:durableId="1327588048">
    <w:abstractNumId w:val="10"/>
  </w:num>
  <w:num w:numId="12" w16cid:durableId="1030764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53EB"/>
    <w:rsid w:val="001832DF"/>
    <w:rsid w:val="001A42C1"/>
    <w:rsid w:val="001B0847"/>
    <w:rsid w:val="001B2F82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2714"/>
    <w:rsid w:val="003C26B6"/>
    <w:rsid w:val="003F4621"/>
    <w:rsid w:val="00410707"/>
    <w:rsid w:val="004513B6"/>
    <w:rsid w:val="00464ED2"/>
    <w:rsid w:val="004832A9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669F5"/>
    <w:rsid w:val="00681D2A"/>
    <w:rsid w:val="006979F2"/>
    <w:rsid w:val="006B4689"/>
    <w:rsid w:val="006C5556"/>
    <w:rsid w:val="006C788A"/>
    <w:rsid w:val="006D2AC1"/>
    <w:rsid w:val="006D7147"/>
    <w:rsid w:val="00725342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27743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44124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3</cp:revision>
  <cp:lastPrinted>2019-05-15T09:56:00Z</cp:lastPrinted>
  <dcterms:created xsi:type="dcterms:W3CDTF">2023-06-09T08:49:00Z</dcterms:created>
  <dcterms:modified xsi:type="dcterms:W3CDTF">2023-06-09T08:51:00Z</dcterms:modified>
</cp:coreProperties>
</file>