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73CD526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PROGRAMA JAVNIH POTREBA ZA OBAVLJANJE DJELATNOSTI HRVATSKE GORSKE SLUŽBE SPAŠAVANJA – STANICA VARAŽDIN U 202</w:t>
            </w:r>
            <w:r w:rsidR="002E00AB">
              <w:rPr>
                <w:b/>
                <w:bCs/>
                <w:sz w:val="22"/>
                <w:szCs w:val="22"/>
                <w:u w:val="single"/>
              </w:rPr>
              <w:t>4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. GODINI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4B4D5F2D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Pr="003F7823">
              <w:t>od</w:t>
            </w:r>
            <w:r w:rsidR="00DE1FB4" w:rsidRPr="003F7823">
              <w:t xml:space="preserve"> </w:t>
            </w:r>
            <w:r w:rsidR="00311BF5" w:rsidRPr="003F7823">
              <w:t>2</w:t>
            </w:r>
            <w:r w:rsidR="002E00AB" w:rsidRPr="003F7823">
              <w:t>7</w:t>
            </w:r>
            <w:r w:rsidR="00EE5ABA" w:rsidRPr="003F7823">
              <w:t xml:space="preserve">.  listopada </w:t>
            </w:r>
            <w:r w:rsidR="002E00AB" w:rsidRPr="003F7823">
              <w:t xml:space="preserve">2023.g. </w:t>
            </w:r>
            <w:r w:rsidR="00DE1FB4" w:rsidRPr="003F7823">
              <w:t xml:space="preserve">do </w:t>
            </w:r>
            <w:r w:rsidR="00311BF5" w:rsidRPr="003F7823">
              <w:t>2</w:t>
            </w:r>
            <w:r w:rsidR="002E00AB" w:rsidRPr="003F7823">
              <w:t>6</w:t>
            </w:r>
            <w:r w:rsidR="00EE5ABA" w:rsidRPr="003F7823">
              <w:t>. studenog</w:t>
            </w:r>
            <w:r w:rsidR="002E00AB" w:rsidRPr="003F7823">
              <w:t>a</w:t>
            </w:r>
            <w:r w:rsidR="00EE5ABA" w:rsidRPr="003F7823">
              <w:t xml:space="preserve"> </w:t>
            </w:r>
            <w:r w:rsidR="00DE1FB4" w:rsidRPr="003F7823">
              <w:t>202</w:t>
            </w:r>
            <w:r w:rsidR="002E00AB" w:rsidRPr="003F7823">
              <w:t>3</w:t>
            </w:r>
            <w:r w:rsidR="00DE1FB4" w:rsidRPr="003F7823">
              <w:t xml:space="preserve">. </w:t>
            </w:r>
            <w:r w:rsidR="00DE1FB4" w:rsidRPr="003F3A7F">
              <w:t>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BC139CB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AF6554">
              <w:rPr>
                <w:b/>
              </w:rPr>
              <w:t>Programa javnih potreba za obavljanje djelatnosti Hrvatske gorske službe spašavanja – Stanica Varaždin u 202</w:t>
            </w:r>
            <w:r w:rsidR="002E00AB">
              <w:rPr>
                <w:b/>
              </w:rPr>
              <w:t>4</w:t>
            </w:r>
            <w:r w:rsidR="00AF6554">
              <w:rPr>
                <w:b/>
              </w:rPr>
              <w:t>. godini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3F7823">
              <w:t>Nije bilo primjedbi</w:t>
            </w:r>
            <w:r w:rsidR="007F1EF3" w:rsidRPr="003F782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3BFDD" w14:textId="77777777" w:rsidR="00AE5BE5" w:rsidRDefault="00AE5BE5">
      <w:r>
        <w:separator/>
      </w:r>
    </w:p>
  </w:endnote>
  <w:endnote w:type="continuationSeparator" w:id="0">
    <w:p w14:paraId="2A9C044D" w14:textId="77777777" w:rsidR="00AE5BE5" w:rsidRDefault="00AE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715F2" w14:textId="77777777" w:rsidR="00AE5BE5" w:rsidRDefault="00AE5BE5">
      <w:r>
        <w:separator/>
      </w:r>
    </w:p>
  </w:footnote>
  <w:footnote w:type="continuationSeparator" w:id="0">
    <w:p w14:paraId="7082D550" w14:textId="77777777" w:rsidR="00AE5BE5" w:rsidRDefault="00AE5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6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10</cp:revision>
  <cp:lastPrinted>2023-12-04T08:25:00Z</cp:lastPrinted>
  <dcterms:created xsi:type="dcterms:W3CDTF">2022-11-07T13:00:00Z</dcterms:created>
  <dcterms:modified xsi:type="dcterms:W3CDTF">2023-12-04T08:25:00Z</dcterms:modified>
</cp:coreProperties>
</file>