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69A78732" w:rsidR="0000653B" w:rsidRPr="00420A45" w:rsidRDefault="0000653B" w:rsidP="001F542C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NACRT ANALIZE STANJA</w:t>
            </w:r>
            <w:r w:rsidR="001F542C">
              <w:rPr>
                <w:b/>
                <w:sz w:val="22"/>
                <w:szCs w:val="22"/>
                <w:u w:val="single"/>
              </w:rPr>
              <w:t xml:space="preserve"> </w:t>
            </w:r>
            <w:r w:rsidR="001F542C" w:rsidRPr="001F542C">
              <w:rPr>
                <w:b/>
                <w:sz w:val="22"/>
                <w:szCs w:val="22"/>
                <w:u w:val="single"/>
              </w:rPr>
              <w:t>SUSTAVA CIVILNE ZAŠTITE NA PODRUČJU GRADA IVANCA ZA 2023.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03A6A339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937C0D">
              <w:t>o</w:t>
            </w:r>
            <w:r w:rsidR="00937C0D" w:rsidRPr="00937C0D">
              <w:t>d  07. studenog 2023. godine do 05. prosinca 2023.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79F7768E" w:rsidR="0000653B" w:rsidRPr="000E3440" w:rsidRDefault="001F542C" w:rsidP="00601F2B">
            <w:pPr>
              <w:jc w:val="both"/>
              <w:rPr>
                <w:b/>
                <w:bCs/>
              </w:rPr>
            </w:pPr>
            <w:r w:rsidRPr="001F542C">
              <w:t>Cilj provođenja savjetovanja sa zainteresiranom javnošću je upoznavanje javnosti s nacrtom prijedloga Analize stanja sustava civilne zaštite na području grada Ivanca za 2023. godinu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66CDD" w14:textId="77777777" w:rsidR="00E75E91" w:rsidRDefault="00E75E91">
      <w:r>
        <w:separator/>
      </w:r>
    </w:p>
  </w:endnote>
  <w:endnote w:type="continuationSeparator" w:id="0">
    <w:p w14:paraId="01F5F779" w14:textId="77777777" w:rsidR="00E75E91" w:rsidRDefault="00E75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E540EE" w14:textId="77777777" w:rsidR="00E75E91" w:rsidRDefault="00E75E91">
      <w:r>
        <w:separator/>
      </w:r>
    </w:p>
  </w:footnote>
  <w:footnote w:type="continuationSeparator" w:id="0">
    <w:p w14:paraId="5956C045" w14:textId="77777777" w:rsidR="00E75E91" w:rsidRDefault="00E75E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1F542C"/>
    <w:rsid w:val="0024008A"/>
    <w:rsid w:val="00240B60"/>
    <w:rsid w:val="002416D4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AF8"/>
    <w:rsid w:val="003C26B6"/>
    <w:rsid w:val="003F4621"/>
    <w:rsid w:val="00405C16"/>
    <w:rsid w:val="00410707"/>
    <w:rsid w:val="004172D7"/>
    <w:rsid w:val="00420A45"/>
    <w:rsid w:val="0043017E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27773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37C0D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652C5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4896"/>
    <w:rsid w:val="00E75E91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8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ivanec microsoft2</cp:lastModifiedBy>
  <cp:revision>7</cp:revision>
  <cp:lastPrinted>2023-12-05T12:43:00Z</cp:lastPrinted>
  <dcterms:created xsi:type="dcterms:W3CDTF">2023-03-21T07:20:00Z</dcterms:created>
  <dcterms:modified xsi:type="dcterms:W3CDTF">2023-12-05T12:44:00Z</dcterms:modified>
</cp:coreProperties>
</file>